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4DCF9" w14:textId="77777777" w:rsidR="00423C73" w:rsidRDefault="00423C73" w:rsidP="00423C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VAGHAN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6DDE2F78" w14:textId="77777777" w:rsidR="00423C73" w:rsidRDefault="00423C73" w:rsidP="00423C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D007E6" w14:textId="77777777" w:rsidR="00423C73" w:rsidRDefault="00423C73" w:rsidP="00423C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CC05C0" w14:textId="77777777" w:rsidR="00423C73" w:rsidRDefault="00423C73" w:rsidP="00423C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Nov.1478</w:t>
      </w:r>
      <w:r>
        <w:rPr>
          <w:rFonts w:ascii="Times New Roman" w:hAnsi="Times New Roman" w:cs="Times New Roman"/>
          <w:sz w:val="24"/>
          <w:szCs w:val="24"/>
        </w:rPr>
        <w:tab/>
        <w:t>He was pardoned at the request of Elizabeth Woodville.</w:t>
      </w:r>
    </w:p>
    <w:p w14:paraId="3005990D" w14:textId="77777777" w:rsidR="00423C73" w:rsidRDefault="00423C73" w:rsidP="00423C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p.128)</w:t>
      </w:r>
    </w:p>
    <w:p w14:paraId="61CD5CC4" w14:textId="77777777" w:rsidR="00423C73" w:rsidRDefault="00423C73" w:rsidP="00423C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6CAB43" w14:textId="77777777" w:rsidR="00423C73" w:rsidRDefault="00423C73" w:rsidP="00423C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F2FDEF" w14:textId="77777777" w:rsidR="00423C73" w:rsidRDefault="00423C73" w:rsidP="00423C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2021</w:t>
      </w:r>
    </w:p>
    <w:p w14:paraId="3812EE6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8FCCDC" w14:textId="77777777" w:rsidR="00423C73" w:rsidRDefault="00423C73" w:rsidP="009139A6">
      <w:r>
        <w:separator/>
      </w:r>
    </w:p>
  </w:endnote>
  <w:endnote w:type="continuationSeparator" w:id="0">
    <w:p w14:paraId="3140F90A" w14:textId="77777777" w:rsidR="00423C73" w:rsidRDefault="00423C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292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D4E7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69F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4FD807" w14:textId="77777777" w:rsidR="00423C73" w:rsidRDefault="00423C73" w:rsidP="009139A6">
      <w:r>
        <w:separator/>
      </w:r>
    </w:p>
  </w:footnote>
  <w:footnote w:type="continuationSeparator" w:id="0">
    <w:p w14:paraId="2ADBF71C" w14:textId="77777777" w:rsidR="00423C73" w:rsidRDefault="00423C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A98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271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454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73"/>
    <w:rsid w:val="000666E0"/>
    <w:rsid w:val="002510B7"/>
    <w:rsid w:val="00423C73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5239A"/>
  <w15:chartTrackingRefBased/>
  <w15:docId w15:val="{95BD7BCE-67AE-4F73-B131-8EA1AE53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2021-04-06T06:33:00Z</dcterms:created>
  <dcterms:modified xsi:type="dcterms:W3CDTF">2021-04-06T06:33:00Z</dcterms:modified>
</cp:coreProperties>
</file>