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A4900" w14:textId="77777777" w:rsidR="008551AD" w:rsidRDefault="008551AD" w:rsidP="008551A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David VAGHAN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fl.1418)</w:t>
      </w:r>
    </w:p>
    <w:p w14:paraId="6B5F3062" w14:textId="77777777" w:rsidR="008551AD" w:rsidRDefault="008551AD" w:rsidP="008551AD">
      <w:pPr>
        <w:pStyle w:val="NoSpacing"/>
        <w:rPr>
          <w:rFonts w:cs="Times New Roman"/>
          <w:szCs w:val="24"/>
        </w:rPr>
      </w:pPr>
    </w:p>
    <w:p w14:paraId="3DCFFFF6" w14:textId="77777777" w:rsidR="008551AD" w:rsidRDefault="008551AD" w:rsidP="008551AD">
      <w:pPr>
        <w:pStyle w:val="NoSpacing"/>
        <w:rPr>
          <w:rFonts w:cs="Times New Roman"/>
          <w:szCs w:val="24"/>
        </w:rPr>
      </w:pPr>
    </w:p>
    <w:p w14:paraId="6F9B5602" w14:textId="77777777" w:rsidR="008551AD" w:rsidRDefault="008551AD" w:rsidP="008551A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1418</w:t>
      </w:r>
      <w:r>
        <w:rPr>
          <w:rFonts w:cs="Times New Roman"/>
          <w:szCs w:val="24"/>
        </w:rPr>
        <w:tab/>
        <w:t xml:space="preserve">He made a plaint of trespass and assault against Walter </w:t>
      </w:r>
      <w:proofErr w:type="spellStart"/>
      <w:r>
        <w:rPr>
          <w:rFonts w:cs="Times New Roman"/>
          <w:szCs w:val="24"/>
        </w:rPr>
        <w:t>Browderer</w:t>
      </w:r>
      <w:proofErr w:type="spellEnd"/>
      <w:r>
        <w:rPr>
          <w:rFonts w:cs="Times New Roman"/>
          <w:szCs w:val="24"/>
        </w:rPr>
        <w:t xml:space="preserve"> of </w:t>
      </w:r>
    </w:p>
    <w:p w14:paraId="353F7C2B" w14:textId="77777777" w:rsidR="008551AD" w:rsidRDefault="008551AD" w:rsidP="008551A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Hereford(q.v.) and John Toly of Hereford(q.v.).</w:t>
      </w:r>
    </w:p>
    <w:p w14:paraId="5F8B57C2" w14:textId="77777777" w:rsidR="008551AD" w:rsidRDefault="008551AD" w:rsidP="008551A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BE6F61">
          <w:rPr>
            <w:rStyle w:val="Hyperlink"/>
            <w:rFonts w:cs="Times New Roman"/>
            <w:szCs w:val="24"/>
          </w:rPr>
          <w:t>http://aalt.law.uh.edu/Indices/CP40Indices/CP40no629/CP40no629Pl.htm</w:t>
        </w:r>
      </w:hyperlink>
      <w:r>
        <w:rPr>
          <w:rFonts w:cs="Times New Roman"/>
          <w:szCs w:val="24"/>
        </w:rPr>
        <w:t xml:space="preserve"> )</w:t>
      </w:r>
    </w:p>
    <w:p w14:paraId="7FB29B05" w14:textId="77777777" w:rsidR="008551AD" w:rsidRDefault="008551AD" w:rsidP="008551AD">
      <w:pPr>
        <w:pStyle w:val="NoSpacing"/>
        <w:rPr>
          <w:rFonts w:cs="Times New Roman"/>
          <w:szCs w:val="24"/>
        </w:rPr>
      </w:pPr>
    </w:p>
    <w:p w14:paraId="01F1FE17" w14:textId="77777777" w:rsidR="008551AD" w:rsidRDefault="008551AD" w:rsidP="008551AD">
      <w:pPr>
        <w:pStyle w:val="NoSpacing"/>
        <w:rPr>
          <w:rFonts w:cs="Times New Roman"/>
          <w:szCs w:val="24"/>
        </w:rPr>
      </w:pPr>
    </w:p>
    <w:p w14:paraId="3BAD61CB" w14:textId="77777777" w:rsidR="008551AD" w:rsidRDefault="008551AD" w:rsidP="008551A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April 2024</w:t>
      </w:r>
    </w:p>
    <w:p w14:paraId="34BF66E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CE45DC" w14:textId="77777777" w:rsidR="008551AD" w:rsidRDefault="008551AD" w:rsidP="009139A6">
      <w:r>
        <w:separator/>
      </w:r>
    </w:p>
  </w:endnote>
  <w:endnote w:type="continuationSeparator" w:id="0">
    <w:p w14:paraId="22439BC7" w14:textId="77777777" w:rsidR="008551AD" w:rsidRDefault="008551A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8BB2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86FA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D984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DA9433" w14:textId="77777777" w:rsidR="008551AD" w:rsidRDefault="008551AD" w:rsidP="009139A6">
      <w:r>
        <w:separator/>
      </w:r>
    </w:p>
  </w:footnote>
  <w:footnote w:type="continuationSeparator" w:id="0">
    <w:p w14:paraId="1BEE7630" w14:textId="77777777" w:rsidR="008551AD" w:rsidRDefault="008551A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BB14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56B1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DB17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1AD"/>
    <w:rsid w:val="000666E0"/>
    <w:rsid w:val="002510B7"/>
    <w:rsid w:val="00270799"/>
    <w:rsid w:val="005C130B"/>
    <w:rsid w:val="00826F5C"/>
    <w:rsid w:val="008551AD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0F0F0"/>
  <w15:chartTrackingRefBased/>
  <w15:docId w15:val="{01B14B36-C9B4-405A-B065-5761DDC12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551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29/CP40no629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2024-04-15T12:49:00Z</dcterms:created>
  <dcterms:modified xsi:type="dcterms:W3CDTF">2024-04-15T12:50:00Z</dcterms:modified>
</cp:coreProperties>
</file>