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DA09F5" w14:textId="77777777" w:rsidR="005C67E0" w:rsidRDefault="005C67E0" w:rsidP="005C67E0">
      <w:pPr>
        <w:pStyle w:val="NoSpacing"/>
      </w:pPr>
      <w:r>
        <w:rPr>
          <w:u w:val="single"/>
        </w:rPr>
        <w:t>William VAGGER</w:t>
      </w:r>
      <w:r>
        <w:t xml:space="preserve">        (fl.1484)</w:t>
      </w:r>
    </w:p>
    <w:p w14:paraId="2BBCD1CC" w14:textId="77777777" w:rsidR="005C67E0" w:rsidRDefault="005C67E0" w:rsidP="005C67E0">
      <w:pPr>
        <w:pStyle w:val="NoSpacing"/>
      </w:pPr>
    </w:p>
    <w:p w14:paraId="05C95821" w14:textId="77777777" w:rsidR="005C67E0" w:rsidRDefault="005C67E0" w:rsidP="005C67E0">
      <w:pPr>
        <w:pStyle w:val="NoSpacing"/>
      </w:pPr>
    </w:p>
    <w:p w14:paraId="18469560" w14:textId="77777777" w:rsidR="005C67E0" w:rsidRDefault="005C67E0" w:rsidP="005C67E0">
      <w:pPr>
        <w:pStyle w:val="NoSpacing"/>
      </w:pPr>
      <w:r>
        <w:t xml:space="preserve">  7 Mar.1484</w:t>
      </w:r>
      <w:r>
        <w:tab/>
        <w:t>He was on a commission of the peace for Sussex.</w:t>
      </w:r>
    </w:p>
    <w:p w14:paraId="66DD3DDE" w14:textId="77777777" w:rsidR="005C67E0" w:rsidRDefault="005C67E0" w:rsidP="005C67E0">
      <w:pPr>
        <w:pStyle w:val="NoSpacing"/>
      </w:pPr>
      <w:r>
        <w:tab/>
      </w:r>
      <w:r>
        <w:tab/>
        <w:t>(C.P.R. 1476-85 p.576)</w:t>
      </w:r>
    </w:p>
    <w:p w14:paraId="509B5E1D" w14:textId="77777777" w:rsidR="005C67E0" w:rsidRDefault="005C67E0" w:rsidP="005C67E0">
      <w:pPr>
        <w:pStyle w:val="NoSpacing"/>
      </w:pPr>
    </w:p>
    <w:p w14:paraId="73767106" w14:textId="77777777" w:rsidR="005C67E0" w:rsidRDefault="005C67E0" w:rsidP="005C67E0">
      <w:pPr>
        <w:pStyle w:val="NoSpacing"/>
      </w:pPr>
    </w:p>
    <w:p w14:paraId="21DAE200" w14:textId="77777777" w:rsidR="005C67E0" w:rsidRPr="00B22BA7" w:rsidRDefault="005C67E0" w:rsidP="005C67E0">
      <w:pPr>
        <w:pStyle w:val="NoSpacing"/>
      </w:pPr>
      <w:r>
        <w:t>7 November 2025</w:t>
      </w:r>
    </w:p>
    <w:p w14:paraId="581982A8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D2A64" w14:textId="77777777" w:rsidR="005C67E0" w:rsidRDefault="005C67E0" w:rsidP="00086E2C">
      <w:pPr>
        <w:spacing w:after="0" w:line="240" w:lineRule="auto"/>
      </w:pPr>
      <w:r>
        <w:separator/>
      </w:r>
    </w:p>
  </w:endnote>
  <w:endnote w:type="continuationSeparator" w:id="0">
    <w:p w14:paraId="29F376A4" w14:textId="77777777" w:rsidR="005C67E0" w:rsidRDefault="005C67E0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17EFA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75507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30E85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C6BDFB" w14:textId="77777777" w:rsidR="005C67E0" w:rsidRDefault="005C67E0" w:rsidP="00086E2C">
      <w:pPr>
        <w:spacing w:after="0" w:line="240" w:lineRule="auto"/>
      </w:pPr>
      <w:r>
        <w:separator/>
      </w:r>
    </w:p>
  </w:footnote>
  <w:footnote w:type="continuationSeparator" w:id="0">
    <w:p w14:paraId="003C95EF" w14:textId="77777777" w:rsidR="005C67E0" w:rsidRDefault="005C67E0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B93BE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D5171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83923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7E0"/>
    <w:rsid w:val="00086E2C"/>
    <w:rsid w:val="000A2E7A"/>
    <w:rsid w:val="002244B7"/>
    <w:rsid w:val="00314D94"/>
    <w:rsid w:val="005A0E89"/>
    <w:rsid w:val="005C67E0"/>
    <w:rsid w:val="00617568"/>
    <w:rsid w:val="006E68F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728F4"/>
  <w15:chartTrackingRefBased/>
  <w15:docId w15:val="{47EE4F4E-BEE4-45D7-A795-D242AF977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5C67E0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21</Words>
  <Characters>102</Characters>
  <Application>Microsoft Office Word</Application>
  <DocSecurity>0</DocSecurity>
  <Lines>8</Lines>
  <Paragraphs>4</Paragraphs>
  <ScaleCrop>false</ScaleCrop>
  <Company/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2025-11-15T18:15:00Z</dcterms:created>
  <dcterms:modified xsi:type="dcterms:W3CDTF">2025-11-15T18:17:00Z</dcterms:modified>
</cp:coreProperties>
</file>