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0A67C" w14:textId="77777777" w:rsidR="00FF28DC" w:rsidRDefault="00FF28DC" w:rsidP="00FF28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VAGELER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fl.1420)</w:t>
      </w:r>
    </w:p>
    <w:p w14:paraId="4D2F91F4" w14:textId="77777777" w:rsidR="00FF28DC" w:rsidRDefault="00FF28DC" w:rsidP="00FF28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Bridgewater, Somerset. Weaver.</w:t>
      </w:r>
    </w:p>
    <w:p w14:paraId="34FF0C3E" w14:textId="77777777" w:rsidR="00FF28DC" w:rsidRDefault="00FF28DC" w:rsidP="00FF28DC">
      <w:pPr>
        <w:pStyle w:val="NoSpacing"/>
        <w:rPr>
          <w:rFonts w:cs="Times New Roman"/>
          <w:szCs w:val="24"/>
        </w:rPr>
      </w:pPr>
    </w:p>
    <w:p w14:paraId="37856EC1" w14:textId="77777777" w:rsidR="00FF28DC" w:rsidRDefault="00FF28DC" w:rsidP="00FF28DC">
      <w:pPr>
        <w:pStyle w:val="NoSpacing"/>
        <w:rPr>
          <w:rFonts w:cs="Times New Roman"/>
          <w:szCs w:val="24"/>
        </w:rPr>
      </w:pPr>
    </w:p>
    <w:p w14:paraId="14F6BFDA" w14:textId="77777777" w:rsidR="00FF28DC" w:rsidRDefault="00FF28DC" w:rsidP="00FF28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1420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Outelawe</w:t>
      </w:r>
      <w:proofErr w:type="spellEnd"/>
      <w:r>
        <w:rPr>
          <w:rFonts w:cs="Times New Roman"/>
          <w:szCs w:val="24"/>
        </w:rPr>
        <w:t xml:space="preserve">(q.v.) brought a plaint of debt against him, </w:t>
      </w:r>
      <w:proofErr w:type="gramStart"/>
      <w:r>
        <w:rPr>
          <w:rFonts w:cs="Times New Roman"/>
          <w:szCs w:val="24"/>
        </w:rPr>
        <w:t>John</w:t>
      </w:r>
      <w:proofErr w:type="gramEnd"/>
    </w:p>
    <w:p w14:paraId="592ACA96" w14:textId="77777777" w:rsidR="00FF28DC" w:rsidRDefault="00FF28DC" w:rsidP="00FF28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Elys</w:t>
      </w:r>
      <w:proofErr w:type="spellEnd"/>
      <w:r>
        <w:rPr>
          <w:rFonts w:cs="Times New Roman"/>
          <w:szCs w:val="24"/>
        </w:rPr>
        <w:t xml:space="preserve"> of Bridgewater(q.v.) and Peter Yorke of Cheston(q.v.).</w:t>
      </w:r>
    </w:p>
    <w:p w14:paraId="59AAC5C4" w14:textId="77777777" w:rsidR="00FF28DC" w:rsidRDefault="00FF28DC" w:rsidP="00FF28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20D02">
          <w:rPr>
            <w:rStyle w:val="Hyperlink"/>
            <w:rFonts w:cs="Times New Roman"/>
            <w:szCs w:val="24"/>
          </w:rPr>
          <w:t>https://waalt.uh.edu/index.php/CP40/636</w:t>
        </w:r>
      </w:hyperlink>
      <w:r>
        <w:rPr>
          <w:rFonts w:cs="Times New Roman"/>
          <w:szCs w:val="24"/>
        </w:rPr>
        <w:t xml:space="preserve"> )</w:t>
      </w:r>
    </w:p>
    <w:p w14:paraId="0771D1EA" w14:textId="77777777" w:rsidR="00FF28DC" w:rsidRDefault="00FF28DC" w:rsidP="00FF28DC">
      <w:pPr>
        <w:pStyle w:val="NoSpacing"/>
        <w:rPr>
          <w:rFonts w:cs="Times New Roman"/>
          <w:szCs w:val="24"/>
        </w:rPr>
      </w:pPr>
    </w:p>
    <w:p w14:paraId="348EAC17" w14:textId="77777777" w:rsidR="00FF28DC" w:rsidRDefault="00FF28DC" w:rsidP="00FF28DC">
      <w:pPr>
        <w:pStyle w:val="NoSpacing"/>
        <w:rPr>
          <w:rFonts w:cs="Times New Roman"/>
          <w:szCs w:val="24"/>
        </w:rPr>
      </w:pPr>
    </w:p>
    <w:p w14:paraId="606CBD07" w14:textId="77777777" w:rsidR="00FF28DC" w:rsidRDefault="00FF28DC" w:rsidP="00FF28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June 2023</w:t>
      </w:r>
    </w:p>
    <w:p w14:paraId="120B1D9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89DC9" w14:textId="77777777" w:rsidR="00FF28DC" w:rsidRDefault="00FF28DC" w:rsidP="009139A6">
      <w:r>
        <w:separator/>
      </w:r>
    </w:p>
  </w:endnote>
  <w:endnote w:type="continuationSeparator" w:id="0">
    <w:p w14:paraId="4AA03718" w14:textId="77777777" w:rsidR="00FF28DC" w:rsidRDefault="00FF28D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DCD2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858A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4CB3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ADE14" w14:textId="77777777" w:rsidR="00FF28DC" w:rsidRDefault="00FF28DC" w:rsidP="009139A6">
      <w:r>
        <w:separator/>
      </w:r>
    </w:p>
  </w:footnote>
  <w:footnote w:type="continuationSeparator" w:id="0">
    <w:p w14:paraId="0CDF3886" w14:textId="77777777" w:rsidR="00FF28DC" w:rsidRDefault="00FF28D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FC52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9784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7DA9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8D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F2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42A7D"/>
  <w15:chartTrackingRefBased/>
  <w15:docId w15:val="{95598253-5453-4E4C-A854-4A2F82586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F28D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3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2023-07-02T09:00:00Z</dcterms:created>
  <dcterms:modified xsi:type="dcterms:W3CDTF">2023-07-02T09:00:00Z</dcterms:modified>
</cp:coreProperties>
</file>