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VAGE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(fl.1427)</w:t>
      </w: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first tonsure in Cuttyngbeke, Cornwall, by the Bishop.</w:t>
      </w: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754A2" w:rsidRDefault="007754A2" w:rsidP="00775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</w:p>
    <w:sectPr w:rsidR="006B2F86" w:rsidRPr="007754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4A2" w:rsidRDefault="007754A2" w:rsidP="00E71FC3">
      <w:pPr>
        <w:spacing w:after="0" w:line="240" w:lineRule="auto"/>
      </w:pPr>
      <w:r>
        <w:separator/>
      </w:r>
    </w:p>
  </w:endnote>
  <w:endnote w:type="continuationSeparator" w:id="0">
    <w:p w:rsidR="007754A2" w:rsidRDefault="007754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4A2" w:rsidRDefault="007754A2" w:rsidP="00E71FC3">
      <w:pPr>
        <w:spacing w:after="0" w:line="240" w:lineRule="auto"/>
      </w:pPr>
      <w:r>
        <w:separator/>
      </w:r>
    </w:p>
  </w:footnote>
  <w:footnote w:type="continuationSeparator" w:id="0">
    <w:p w:rsidR="007754A2" w:rsidRDefault="007754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A2"/>
    <w:rsid w:val="007754A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3CE6"/>
  <w15:chartTrackingRefBased/>
  <w15:docId w15:val="{0CBBFE0B-2CEA-42C2-A31C-12EA5DC8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2016-06-07T13:05:00Z</dcterms:created>
  <dcterms:modified xsi:type="dcterms:W3CDTF">2016-06-07T13:06:00Z</dcterms:modified>
</cp:coreProperties>
</file>