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03123" w14:textId="7F1DFCCE" w:rsidR="00BA00AB" w:rsidRDefault="001F602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VACHAN</w:t>
      </w:r>
      <w:r>
        <w:rPr>
          <w:rFonts w:cs="Times New Roman"/>
          <w:szCs w:val="24"/>
        </w:rPr>
        <w:t xml:space="preserve">       (fl.1484)</w:t>
      </w:r>
    </w:p>
    <w:p w14:paraId="3C786079" w14:textId="68E675D7" w:rsidR="001F6023" w:rsidRDefault="001F602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 Welshman.</w:t>
      </w:r>
    </w:p>
    <w:p w14:paraId="6C43987D" w14:textId="783DD603" w:rsidR="001F6023" w:rsidRDefault="001F6023" w:rsidP="009139A6">
      <w:pPr>
        <w:pStyle w:val="NoSpacing"/>
        <w:rPr>
          <w:rFonts w:cs="Times New Roman"/>
          <w:szCs w:val="24"/>
        </w:rPr>
      </w:pPr>
    </w:p>
    <w:p w14:paraId="774832CA" w14:textId="27D15968" w:rsidR="001F6023" w:rsidRDefault="001F6023" w:rsidP="009139A6">
      <w:pPr>
        <w:pStyle w:val="NoSpacing"/>
        <w:rPr>
          <w:rFonts w:cs="Times New Roman"/>
          <w:szCs w:val="24"/>
        </w:rPr>
      </w:pPr>
    </w:p>
    <w:p w14:paraId="255FC585" w14:textId="381952CF" w:rsidR="001F6023" w:rsidRDefault="001F602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Feb.1484</w:t>
      </w:r>
      <w:r>
        <w:rPr>
          <w:rFonts w:cs="Times New Roman"/>
          <w:szCs w:val="24"/>
        </w:rPr>
        <w:tab/>
        <w:t>He was granted letters of denization for him and the heirs of his body.</w:t>
      </w:r>
    </w:p>
    <w:p w14:paraId="3E8AB241" w14:textId="36A2E508" w:rsidR="001F6023" w:rsidRDefault="001F602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p.289)</w:t>
      </w:r>
    </w:p>
    <w:p w14:paraId="2239326F" w14:textId="07508D97" w:rsidR="001F6023" w:rsidRDefault="001F6023" w:rsidP="009139A6">
      <w:pPr>
        <w:pStyle w:val="NoSpacing"/>
        <w:rPr>
          <w:rFonts w:cs="Times New Roman"/>
          <w:szCs w:val="24"/>
        </w:rPr>
      </w:pPr>
    </w:p>
    <w:p w14:paraId="38549559" w14:textId="1FF259B7" w:rsidR="001F6023" w:rsidRDefault="001F6023" w:rsidP="009139A6">
      <w:pPr>
        <w:pStyle w:val="NoSpacing"/>
        <w:rPr>
          <w:rFonts w:cs="Times New Roman"/>
          <w:szCs w:val="24"/>
        </w:rPr>
      </w:pPr>
    </w:p>
    <w:p w14:paraId="2F6887EA" w14:textId="07D821CB" w:rsidR="001F6023" w:rsidRPr="001F6023" w:rsidRDefault="001F602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2023</w:t>
      </w:r>
    </w:p>
    <w:sectPr w:rsidR="001F6023" w:rsidRPr="001F6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ADD20" w14:textId="77777777" w:rsidR="001F6023" w:rsidRDefault="001F6023" w:rsidP="009139A6">
      <w:r>
        <w:separator/>
      </w:r>
    </w:p>
  </w:endnote>
  <w:endnote w:type="continuationSeparator" w:id="0">
    <w:p w14:paraId="1FA2FCB8" w14:textId="77777777" w:rsidR="001F6023" w:rsidRDefault="001F60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F4B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CEF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FF0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9DAB1" w14:textId="77777777" w:rsidR="001F6023" w:rsidRDefault="001F6023" w:rsidP="009139A6">
      <w:r>
        <w:separator/>
      </w:r>
    </w:p>
  </w:footnote>
  <w:footnote w:type="continuationSeparator" w:id="0">
    <w:p w14:paraId="1473A539" w14:textId="77777777" w:rsidR="001F6023" w:rsidRDefault="001F60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3CA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2D2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20B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23"/>
    <w:rsid w:val="000666E0"/>
    <w:rsid w:val="001F602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1AFB1"/>
  <w15:chartTrackingRefBased/>
  <w15:docId w15:val="{F97911DA-480B-4BA3-A632-0AA2CE7C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2023-03-31T18:24:00Z</dcterms:created>
  <dcterms:modified xsi:type="dcterms:W3CDTF">2023-03-31T18:29:00Z</dcterms:modified>
</cp:coreProperties>
</file>