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8C94" w14:textId="600E6929" w:rsidR="00E77F9F" w:rsidRDefault="00E77F9F" w:rsidP="00E77F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Rees VACHAN</w:t>
      </w:r>
      <w:r>
        <w:rPr>
          <w:rFonts w:cs="Times New Roman"/>
          <w:szCs w:val="24"/>
        </w:rPr>
        <w:t xml:space="preserve">         </w:t>
      </w:r>
      <w:r w:rsidR="002A3246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fl.1463)</w:t>
      </w:r>
    </w:p>
    <w:p w14:paraId="6AB7CF12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Weobley, Herefordshire. Yeoman.</w:t>
      </w:r>
    </w:p>
    <w:p w14:paraId="288FE66B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</w:p>
    <w:p w14:paraId="33875A88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</w:p>
    <w:p w14:paraId="6AA8EE11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The King indicted him and many others </w:t>
      </w:r>
      <w:proofErr w:type="gramStart"/>
      <w:r>
        <w:rPr>
          <w:rFonts w:cs="Times New Roman"/>
          <w:szCs w:val="24"/>
        </w:rPr>
        <w:t>for</w:t>
      </w:r>
      <w:proofErr w:type="gramEnd"/>
      <w:r>
        <w:rPr>
          <w:rFonts w:cs="Times New Roman"/>
          <w:szCs w:val="24"/>
        </w:rPr>
        <w:t xml:space="preserve"> trespass.</w:t>
      </w:r>
    </w:p>
    <w:p w14:paraId="6DC1FA22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45A5E323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</w:p>
    <w:p w14:paraId="08078811" w14:textId="77777777" w:rsidR="00E77F9F" w:rsidRDefault="00E77F9F" w:rsidP="00E77F9F">
      <w:pPr>
        <w:pStyle w:val="NoSpacing"/>
        <w:jc w:val="both"/>
        <w:rPr>
          <w:rFonts w:cs="Times New Roman"/>
          <w:szCs w:val="24"/>
        </w:rPr>
      </w:pPr>
    </w:p>
    <w:p w14:paraId="66C3244D" w14:textId="4E6D58A0" w:rsidR="00617568" w:rsidRPr="00086E2C" w:rsidRDefault="00E77F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42BE1" w14:textId="77777777" w:rsidR="00E77F9F" w:rsidRDefault="00E77F9F" w:rsidP="00086E2C">
      <w:pPr>
        <w:spacing w:after="0" w:line="240" w:lineRule="auto"/>
      </w:pPr>
      <w:r>
        <w:separator/>
      </w:r>
    </w:p>
  </w:endnote>
  <w:endnote w:type="continuationSeparator" w:id="0">
    <w:p w14:paraId="430761E0" w14:textId="77777777" w:rsidR="00E77F9F" w:rsidRDefault="00E77F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4658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82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0F7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F4E0" w14:textId="77777777" w:rsidR="00E77F9F" w:rsidRDefault="00E77F9F" w:rsidP="00086E2C">
      <w:pPr>
        <w:spacing w:after="0" w:line="240" w:lineRule="auto"/>
      </w:pPr>
      <w:r>
        <w:separator/>
      </w:r>
    </w:p>
  </w:footnote>
  <w:footnote w:type="continuationSeparator" w:id="0">
    <w:p w14:paraId="2E9E37F0" w14:textId="77777777" w:rsidR="00E77F9F" w:rsidRDefault="00E77F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9F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B08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0F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9F"/>
    <w:rsid w:val="00086E2C"/>
    <w:rsid w:val="000A2E7A"/>
    <w:rsid w:val="002244B7"/>
    <w:rsid w:val="002A3246"/>
    <w:rsid w:val="00314D94"/>
    <w:rsid w:val="00515FFD"/>
    <w:rsid w:val="00617568"/>
    <w:rsid w:val="006E68FA"/>
    <w:rsid w:val="00E77F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A47CE"/>
  <w15:chartTrackingRefBased/>
  <w15:docId w15:val="{DC515C5D-A05C-43BE-B14B-16D3D310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77F9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77F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3</TotalTime>
  <Pages>1</Pages>
  <Words>23</Words>
  <Characters>150</Characters>
  <Application>Microsoft Office Word</Application>
  <DocSecurity>0</DocSecurity>
  <Lines>9</Lines>
  <Paragraphs>5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2025-10-08T21:56:00Z</dcterms:created>
  <dcterms:modified xsi:type="dcterms:W3CDTF">2025-10-08T21:59:00Z</dcterms:modified>
</cp:coreProperties>
</file>