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09D5D" w14:textId="77777777" w:rsidR="00BF5319" w:rsidRDefault="00BF5319" w:rsidP="00BF5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UYDE</w:t>
      </w:r>
      <w:r>
        <w:rPr>
          <w:rFonts w:ascii="Times New Roman" w:hAnsi="Times New Roman" w:cs="Times New Roman"/>
        </w:rPr>
        <w:tab/>
        <w:t>(fl.1434)</w:t>
      </w:r>
    </w:p>
    <w:p w14:paraId="6A21C476" w14:textId="77777777" w:rsidR="00BF5319" w:rsidRDefault="00BF5319" w:rsidP="00BF5319">
      <w:pPr>
        <w:rPr>
          <w:rFonts w:ascii="Times New Roman" w:hAnsi="Times New Roman" w:cs="Times New Roman"/>
        </w:rPr>
      </w:pPr>
    </w:p>
    <w:p w14:paraId="2C7ACE3E" w14:textId="77777777" w:rsidR="00BF5319" w:rsidRDefault="00BF5319" w:rsidP="00BF5319">
      <w:pPr>
        <w:rPr>
          <w:rFonts w:ascii="Times New Roman" w:hAnsi="Times New Roman" w:cs="Times New Roman"/>
        </w:rPr>
      </w:pPr>
    </w:p>
    <w:p w14:paraId="7E46DF29" w14:textId="77777777" w:rsidR="00BF5319" w:rsidRDefault="00BF5319" w:rsidP="00BF5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Mar.1434</w:t>
      </w:r>
      <w:r>
        <w:rPr>
          <w:rFonts w:ascii="Times New Roman" w:hAnsi="Times New Roman" w:cs="Times New Roman"/>
        </w:rPr>
        <w:tab/>
        <w:t>He was a juror on the inquisition post mortem held in Westbury, Wiltshire,</w:t>
      </w:r>
    </w:p>
    <w:p w14:paraId="7FEC2266" w14:textId="77777777" w:rsidR="00BF5319" w:rsidRDefault="00BF5319" w:rsidP="00BF5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Eleanor </w:t>
      </w:r>
      <w:proofErr w:type="spellStart"/>
      <w:r>
        <w:rPr>
          <w:rFonts w:ascii="Times New Roman" w:hAnsi="Times New Roman" w:cs="Times New Roman"/>
        </w:rPr>
        <w:t>Chidyock</w:t>
      </w:r>
      <w:proofErr w:type="spellEnd"/>
      <w:r>
        <w:rPr>
          <w:rFonts w:ascii="Times New Roman" w:hAnsi="Times New Roman" w:cs="Times New Roman"/>
        </w:rPr>
        <w:t>(q.v.).</w:t>
      </w:r>
    </w:p>
    <w:p w14:paraId="20F0A2A9" w14:textId="77777777" w:rsidR="00BF5319" w:rsidRDefault="00BF5319" w:rsidP="00BF5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F684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24-228)</w:t>
      </w:r>
    </w:p>
    <w:p w14:paraId="4A9CEDC2" w14:textId="77777777" w:rsidR="00BF5319" w:rsidRDefault="00BF5319" w:rsidP="00BF5319">
      <w:pPr>
        <w:rPr>
          <w:rFonts w:ascii="Times New Roman" w:hAnsi="Times New Roman" w:cs="Times New Roman"/>
        </w:rPr>
      </w:pPr>
    </w:p>
    <w:p w14:paraId="015A0672" w14:textId="77777777" w:rsidR="00BF5319" w:rsidRDefault="00BF5319" w:rsidP="00BF5319">
      <w:pPr>
        <w:rPr>
          <w:rFonts w:ascii="Times New Roman" w:hAnsi="Times New Roman" w:cs="Times New Roman"/>
        </w:rPr>
      </w:pPr>
    </w:p>
    <w:p w14:paraId="75B5E428" w14:textId="77777777" w:rsidR="00BF5319" w:rsidRDefault="00BF5319" w:rsidP="00BF5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 2016</w:t>
      </w:r>
    </w:p>
    <w:p w14:paraId="5DFEBAD5" w14:textId="77777777" w:rsidR="006B2F86" w:rsidRPr="00E71FC3" w:rsidRDefault="000548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34CDF" w14:textId="77777777" w:rsidR="00BF5319" w:rsidRDefault="00BF5319" w:rsidP="00E71FC3">
      <w:r>
        <w:separator/>
      </w:r>
    </w:p>
  </w:endnote>
  <w:endnote w:type="continuationSeparator" w:id="0">
    <w:p w14:paraId="0B624BCD" w14:textId="77777777" w:rsidR="00BF5319" w:rsidRDefault="00BF531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B4A9F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25CC4" w14:textId="77777777" w:rsidR="00BF5319" w:rsidRDefault="00BF5319" w:rsidP="00E71FC3">
      <w:r>
        <w:separator/>
      </w:r>
    </w:p>
  </w:footnote>
  <w:footnote w:type="continuationSeparator" w:id="0">
    <w:p w14:paraId="7C01FBC0" w14:textId="77777777" w:rsidR="00BF5319" w:rsidRDefault="00BF531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319"/>
    <w:rsid w:val="0005489A"/>
    <w:rsid w:val="00AB52E8"/>
    <w:rsid w:val="00B16D3F"/>
    <w:rsid w:val="00BF531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30F24"/>
  <w15:chartTrackingRefBased/>
  <w15:docId w15:val="{1C71FA1F-3053-4B2E-A8E5-10E78BD2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31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F53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2016-06-12T20:17:00Z</dcterms:created>
  <dcterms:modified xsi:type="dcterms:W3CDTF">2022-10-07T13:58:00Z</dcterms:modified>
</cp:coreProperties>
</file>