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E6FF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UVEDALE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42DD8167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Chelsfield, Kent.</w:t>
      </w:r>
    </w:p>
    <w:p w14:paraId="46BA322C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</w:p>
    <w:p w14:paraId="70239A8C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</w:p>
    <w:p w14:paraId="20ECE186" w14:textId="77777777" w:rsidR="00B426BD" w:rsidRDefault="00B426BD" w:rsidP="00B426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He made his Will.</w:t>
      </w:r>
    </w:p>
    <w:p w14:paraId="3A94A47A" w14:textId="77777777" w:rsidR="00B426BD" w:rsidRDefault="00B426BD" w:rsidP="00B426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4D39">
          <w:rPr>
            <w:rStyle w:val="Hyperlink"/>
            <w:rFonts w:cs="Times New Roman"/>
            <w:szCs w:val="24"/>
          </w:rPr>
          <w:t>https://www.kentarchaeology.org.uk/Research/Libr/Wills/NameOrder/UV.htm</w:t>
        </w:r>
      </w:hyperlink>
      <w:r>
        <w:rPr>
          <w:rFonts w:cs="Times New Roman"/>
          <w:szCs w:val="24"/>
        </w:rPr>
        <w:t xml:space="preserve"> )</w:t>
      </w:r>
    </w:p>
    <w:p w14:paraId="7376AB24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</w:p>
    <w:p w14:paraId="2A908794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</w:p>
    <w:p w14:paraId="05AE0A37" w14:textId="77777777" w:rsidR="00B426BD" w:rsidRDefault="00B426BD" w:rsidP="00B426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2022</w:t>
      </w:r>
    </w:p>
    <w:p w14:paraId="608F11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975C2" w14:textId="77777777" w:rsidR="00B426BD" w:rsidRDefault="00B426BD" w:rsidP="009139A6">
      <w:r>
        <w:separator/>
      </w:r>
    </w:p>
  </w:endnote>
  <w:endnote w:type="continuationSeparator" w:id="0">
    <w:p w14:paraId="73D4746B" w14:textId="77777777" w:rsidR="00B426BD" w:rsidRDefault="00B426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BAC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E4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22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7F82A" w14:textId="77777777" w:rsidR="00B426BD" w:rsidRDefault="00B426BD" w:rsidP="009139A6">
      <w:r>
        <w:separator/>
      </w:r>
    </w:p>
  </w:footnote>
  <w:footnote w:type="continuationSeparator" w:id="0">
    <w:p w14:paraId="5E4B027A" w14:textId="77777777" w:rsidR="00B426BD" w:rsidRDefault="00B426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7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DD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2E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B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26B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DF211"/>
  <w15:chartTrackingRefBased/>
  <w15:docId w15:val="{92292FCC-FEF0-4C80-8629-A3E0FFF4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26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UV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2023-03-24T22:15:00Z</dcterms:created>
  <dcterms:modified xsi:type="dcterms:W3CDTF">2023-03-24T22:16:00Z</dcterms:modified>
</cp:coreProperties>
</file>