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3AEC2" w14:textId="0DFC0585" w:rsidR="00BA00AB" w:rsidRDefault="00FB17D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UVEDALE</w:t>
      </w:r>
      <w:r>
        <w:rPr>
          <w:rFonts w:ascii="Times New Roman" w:hAnsi="Times New Roman" w:cs="Times New Roman"/>
          <w:sz w:val="24"/>
          <w:szCs w:val="24"/>
        </w:rPr>
        <w:t xml:space="preserve">       (fl.1419)</w:t>
      </w:r>
    </w:p>
    <w:p w14:paraId="186C77E4" w14:textId="14401EA0" w:rsidR="00FB17DF" w:rsidRDefault="00FB17D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E3ADD3" w14:textId="0B905F5B" w:rsidR="00FB17DF" w:rsidRDefault="00FB17D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59BB41" w14:textId="20AD40E3" w:rsidR="00FB17DF" w:rsidRDefault="00FB17DF" w:rsidP="00FB17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Nov.1419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Hampshire.     (C.F.R. 1413-22 p.295)</w:t>
      </w:r>
    </w:p>
    <w:p w14:paraId="319F1B02" w14:textId="47B6D91A" w:rsidR="0041784B" w:rsidRDefault="0041784B" w:rsidP="00FB17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Apr.1422</w:t>
      </w:r>
      <w:r>
        <w:rPr>
          <w:rFonts w:ascii="Times New Roman" w:hAnsi="Times New Roman" w:cs="Times New Roman"/>
          <w:sz w:val="24"/>
          <w:szCs w:val="24"/>
        </w:rPr>
        <w:tab/>
        <w:t>He was re-appointed Sheriff.   (ibid.p.428)</w:t>
      </w:r>
    </w:p>
    <w:p w14:paraId="22A26B4B" w14:textId="77777777" w:rsidR="00002FF2" w:rsidRPr="00832F6A" w:rsidRDefault="00002FF2" w:rsidP="00002FF2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15 Dec.1426</w:t>
      </w:r>
      <w:r w:rsidRPr="00832F6A">
        <w:rPr>
          <w:rFonts w:ascii="Times New Roman" w:hAnsi="Times New Roman" w:cs="Times New Roman"/>
          <w:sz w:val="24"/>
          <w:szCs w:val="24"/>
        </w:rPr>
        <w:tab/>
        <w:t xml:space="preserve"> He was appointed Sheriff of Hampshire.     (C.F.R. 1422-30 p.157)</w:t>
      </w:r>
    </w:p>
    <w:p w14:paraId="2D46A282" w14:textId="45BA58C6" w:rsidR="001B19EE" w:rsidRDefault="001B19EE" w:rsidP="001B19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Nov.1433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Hampshire.   (C.F.R. 143-37 p.176)</w:t>
      </w:r>
    </w:p>
    <w:p w14:paraId="4CB3A3DE" w14:textId="77777777" w:rsidR="00002FF2" w:rsidRDefault="00002FF2" w:rsidP="00FB17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717DC3" w14:textId="77777777" w:rsidR="00FB17DF" w:rsidRDefault="00FB17DF" w:rsidP="00FB17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F270D0" w14:textId="77777777" w:rsidR="00FB17DF" w:rsidRDefault="00FB17DF" w:rsidP="00FB17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DEC6A3" w14:textId="18EC6EDC" w:rsidR="00FB17DF" w:rsidRDefault="00FB17DF" w:rsidP="00FB17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October 2021</w:t>
      </w:r>
    </w:p>
    <w:p w14:paraId="4165B9F9" w14:textId="79C32E11" w:rsidR="001B19EE" w:rsidRPr="00EB1323" w:rsidRDefault="001B19EE" w:rsidP="00FB17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January 2023</w:t>
      </w:r>
    </w:p>
    <w:p w14:paraId="3CA6E885" w14:textId="55772458" w:rsidR="00FB17DF" w:rsidRPr="00FB17DF" w:rsidRDefault="00FB17D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B17DF" w:rsidRPr="00FB17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B70B0" w14:textId="77777777" w:rsidR="00860460" w:rsidRDefault="00860460" w:rsidP="009139A6">
      <w:r>
        <w:separator/>
      </w:r>
    </w:p>
  </w:endnote>
  <w:endnote w:type="continuationSeparator" w:id="0">
    <w:p w14:paraId="5533A21C" w14:textId="77777777" w:rsidR="00860460" w:rsidRDefault="008604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7EF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E04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AD5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4283B" w14:textId="77777777" w:rsidR="00860460" w:rsidRDefault="00860460" w:rsidP="009139A6">
      <w:r>
        <w:separator/>
      </w:r>
    </w:p>
  </w:footnote>
  <w:footnote w:type="continuationSeparator" w:id="0">
    <w:p w14:paraId="14085D62" w14:textId="77777777" w:rsidR="00860460" w:rsidRDefault="008604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5C8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348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089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7DF"/>
    <w:rsid w:val="00002FF2"/>
    <w:rsid w:val="000666E0"/>
    <w:rsid w:val="001B19EE"/>
    <w:rsid w:val="002510B7"/>
    <w:rsid w:val="0041784B"/>
    <w:rsid w:val="005C130B"/>
    <w:rsid w:val="00826F5C"/>
    <w:rsid w:val="00860460"/>
    <w:rsid w:val="009139A6"/>
    <w:rsid w:val="009448BB"/>
    <w:rsid w:val="00A3176C"/>
    <w:rsid w:val="00AE65F8"/>
    <w:rsid w:val="00BA00AB"/>
    <w:rsid w:val="00CB4ED9"/>
    <w:rsid w:val="00EB3209"/>
    <w:rsid w:val="00F5287F"/>
    <w:rsid w:val="00FB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3DEFE"/>
  <w15:chartTrackingRefBased/>
  <w15:docId w15:val="{95F6B172-EEE7-46C1-A8FC-BCF9B947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2021-10-28T10:03:00Z</dcterms:created>
  <dcterms:modified xsi:type="dcterms:W3CDTF">2023-01-23T09:59:00Z</dcterms:modified>
</cp:coreProperties>
</file>