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C5F36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UVEDALE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DDD592F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</w:p>
    <w:p w14:paraId="6FB32D3F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</w:p>
    <w:p w14:paraId="47DBCD89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</w:t>
      </w:r>
    </w:p>
    <w:p w14:paraId="5668E027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Isabel Beauchamp(q.v.).</w:t>
      </w:r>
    </w:p>
    <w:p w14:paraId="106C1AC7" w14:textId="77777777" w:rsidR="00B919F2" w:rsidRDefault="00B919F2" w:rsidP="00B919F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E4BF945" w14:textId="77777777" w:rsidR="00B919F2" w:rsidRDefault="00B919F2" w:rsidP="00B919F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pp.112-3)</w:t>
      </w:r>
    </w:p>
    <w:p w14:paraId="63A68FA6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</w:p>
    <w:p w14:paraId="07E1CD5E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</w:p>
    <w:p w14:paraId="7C903E80" w14:textId="77777777" w:rsidR="00B919F2" w:rsidRDefault="00B919F2" w:rsidP="00B919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August 2023</w:t>
      </w:r>
    </w:p>
    <w:p w14:paraId="6E2B7E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76D5C" w14:textId="77777777" w:rsidR="00B919F2" w:rsidRDefault="00B919F2" w:rsidP="009139A6">
      <w:r>
        <w:separator/>
      </w:r>
    </w:p>
  </w:endnote>
  <w:endnote w:type="continuationSeparator" w:id="0">
    <w:p w14:paraId="2C47E210" w14:textId="77777777" w:rsidR="00B919F2" w:rsidRDefault="00B919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D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247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9A6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53B8F" w14:textId="77777777" w:rsidR="00B919F2" w:rsidRDefault="00B919F2" w:rsidP="009139A6">
      <w:r>
        <w:separator/>
      </w:r>
    </w:p>
  </w:footnote>
  <w:footnote w:type="continuationSeparator" w:id="0">
    <w:p w14:paraId="07407C72" w14:textId="77777777" w:rsidR="00B919F2" w:rsidRDefault="00B919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92A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F8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56E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F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19F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3762"/>
  <w15:chartTrackingRefBased/>
  <w15:docId w15:val="{23FF16FB-B851-4B85-8896-3CB1CD17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2023-08-29T10:56:00Z</dcterms:created>
  <dcterms:modified xsi:type="dcterms:W3CDTF">2023-08-29T10:56:00Z</dcterms:modified>
</cp:coreProperties>
</file>