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8BFF" w14:textId="77777777" w:rsidR="00480181" w:rsidRDefault="00480181" w:rsidP="004801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UTYNAM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fl.1449)</w:t>
      </w:r>
    </w:p>
    <w:p w14:paraId="022B8870" w14:textId="77777777" w:rsidR="00480181" w:rsidRDefault="00480181" w:rsidP="004801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He was Flemish. Glass maker.</w:t>
      </w:r>
    </w:p>
    <w:p w14:paraId="5B1DD926" w14:textId="77777777" w:rsidR="00480181" w:rsidRDefault="00480181" w:rsidP="00480181">
      <w:pPr>
        <w:pStyle w:val="NoSpacing"/>
        <w:rPr>
          <w:rFonts w:cs="Times New Roman"/>
          <w:szCs w:val="24"/>
        </w:rPr>
      </w:pPr>
    </w:p>
    <w:p w14:paraId="232063F2" w14:textId="77777777" w:rsidR="00480181" w:rsidRDefault="00480181" w:rsidP="00480181">
      <w:pPr>
        <w:pStyle w:val="NoSpacing"/>
        <w:rPr>
          <w:rFonts w:cs="Times New Roman"/>
          <w:szCs w:val="24"/>
        </w:rPr>
      </w:pPr>
    </w:p>
    <w:p w14:paraId="2CA6FCED" w14:textId="77777777" w:rsidR="00480181" w:rsidRDefault="00480181" w:rsidP="004801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1449</w:t>
      </w:r>
      <w:r>
        <w:rPr>
          <w:rFonts w:cs="Times New Roman"/>
          <w:szCs w:val="24"/>
        </w:rPr>
        <w:tab/>
        <w:t xml:space="preserve">He was granted a monopoly to make </w:t>
      </w:r>
      <w:proofErr w:type="spellStart"/>
      <w:r>
        <w:rPr>
          <w:rFonts w:cs="Times New Roman"/>
          <w:szCs w:val="24"/>
        </w:rPr>
        <w:t>coloured</w:t>
      </w:r>
      <w:proofErr w:type="spellEnd"/>
      <w:r>
        <w:rPr>
          <w:rFonts w:cs="Times New Roman"/>
          <w:szCs w:val="24"/>
        </w:rPr>
        <w:t xml:space="preserve"> glass for the windows of </w:t>
      </w:r>
      <w:proofErr w:type="gramStart"/>
      <w:r>
        <w:rPr>
          <w:rFonts w:cs="Times New Roman"/>
          <w:szCs w:val="24"/>
        </w:rPr>
        <w:t>Eton</w:t>
      </w:r>
      <w:proofErr w:type="gramEnd"/>
    </w:p>
    <w:p w14:paraId="1D41EAEA" w14:textId="77777777" w:rsidR="00480181" w:rsidRDefault="00480181" w:rsidP="004801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College and King’s College, Cambridge. He had, also, to instruct others in the</w:t>
      </w:r>
    </w:p>
    <w:p w14:paraId="04DDCC2F" w14:textId="77777777" w:rsidR="00480181" w:rsidRDefault="00480181" w:rsidP="004801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process.</w:t>
      </w:r>
    </w:p>
    <w:p w14:paraId="4BEECAE4" w14:textId="77777777" w:rsidR="00480181" w:rsidRDefault="00480181" w:rsidP="0048018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p.265)</w:t>
      </w:r>
    </w:p>
    <w:p w14:paraId="22EA5FED" w14:textId="77777777" w:rsidR="00480181" w:rsidRPr="000E3408" w:rsidRDefault="00480181" w:rsidP="00480181">
      <w:pPr>
        <w:pStyle w:val="NoSpacing"/>
        <w:rPr>
          <w:rFonts w:cs="Times New Roman"/>
          <w:szCs w:val="24"/>
        </w:rPr>
      </w:pPr>
    </w:p>
    <w:p w14:paraId="146ECB6F" w14:textId="77777777" w:rsidR="00480181" w:rsidRDefault="00480181" w:rsidP="00480181">
      <w:pPr>
        <w:pStyle w:val="NoSpacing"/>
        <w:rPr>
          <w:rFonts w:cs="Times New Roman"/>
          <w:szCs w:val="24"/>
        </w:rPr>
      </w:pPr>
    </w:p>
    <w:p w14:paraId="797F2DF9" w14:textId="77777777" w:rsidR="00480181" w:rsidRDefault="00480181" w:rsidP="004801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July 2023</w:t>
      </w:r>
    </w:p>
    <w:p w14:paraId="63A6C6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C3C8D" w14:textId="77777777" w:rsidR="00480181" w:rsidRDefault="00480181" w:rsidP="009139A6">
      <w:r>
        <w:separator/>
      </w:r>
    </w:p>
  </w:endnote>
  <w:endnote w:type="continuationSeparator" w:id="0">
    <w:p w14:paraId="6B440417" w14:textId="77777777" w:rsidR="00480181" w:rsidRDefault="004801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2E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79B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0E0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78AFC" w14:textId="77777777" w:rsidR="00480181" w:rsidRDefault="00480181" w:rsidP="009139A6">
      <w:r>
        <w:separator/>
      </w:r>
    </w:p>
  </w:footnote>
  <w:footnote w:type="continuationSeparator" w:id="0">
    <w:p w14:paraId="756715F5" w14:textId="77777777" w:rsidR="00480181" w:rsidRDefault="004801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A3E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269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DC8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81"/>
    <w:rsid w:val="000666E0"/>
    <w:rsid w:val="002510B7"/>
    <w:rsid w:val="0048018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DC802"/>
  <w15:chartTrackingRefBased/>
  <w15:docId w15:val="{67814C4E-2363-40AB-BDEE-C0392549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2023-08-06T12:29:00Z</dcterms:created>
  <dcterms:modified xsi:type="dcterms:W3CDTF">2023-08-06T12:29:00Z</dcterms:modified>
</cp:coreProperties>
</file>