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76CE" w14:textId="77777777" w:rsidR="0001499B" w:rsidRDefault="0001499B" w:rsidP="000149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Robert UTTYNG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10C3A7FD" w14:textId="77777777" w:rsidR="0001499B" w:rsidRDefault="0001499B" w:rsidP="000149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Hedenham</w:t>
      </w:r>
      <w:proofErr w:type="spellEnd"/>
      <w:r>
        <w:rPr>
          <w:rStyle w:val="s1"/>
        </w:rPr>
        <w:t xml:space="preserve">, </w:t>
      </w:r>
      <w:proofErr w:type="spellStart"/>
      <w:r>
        <w:rPr>
          <w:rStyle w:val="s1"/>
        </w:rPr>
        <w:t>Norfollk</w:t>
      </w:r>
      <w:proofErr w:type="spellEnd"/>
      <w:r>
        <w:rPr>
          <w:rStyle w:val="s1"/>
        </w:rPr>
        <w:t>.</w:t>
      </w:r>
    </w:p>
    <w:p w14:paraId="3D103EA5" w14:textId="77777777" w:rsidR="0001499B" w:rsidRDefault="0001499B" w:rsidP="0001499B">
      <w:pPr>
        <w:pStyle w:val="NoSpacing"/>
        <w:tabs>
          <w:tab w:val="left" w:pos="720"/>
        </w:tabs>
        <w:rPr>
          <w:rStyle w:val="s1"/>
        </w:rPr>
      </w:pPr>
    </w:p>
    <w:p w14:paraId="33402073" w14:textId="77777777" w:rsidR="0001499B" w:rsidRDefault="0001499B" w:rsidP="0001499B">
      <w:pPr>
        <w:pStyle w:val="NoSpacing"/>
        <w:tabs>
          <w:tab w:val="left" w:pos="720"/>
        </w:tabs>
        <w:rPr>
          <w:rStyle w:val="s1"/>
        </w:rPr>
      </w:pPr>
    </w:p>
    <w:p w14:paraId="3E29B3D2" w14:textId="77777777" w:rsidR="0001499B" w:rsidRDefault="0001499B" w:rsidP="000149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60E4432C" w14:textId="77777777" w:rsidR="0001499B" w:rsidRDefault="0001499B" w:rsidP="0001499B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47)</w:t>
      </w:r>
    </w:p>
    <w:p w14:paraId="2FF1DE8E" w14:textId="77777777" w:rsidR="0001499B" w:rsidRDefault="0001499B" w:rsidP="0001499B">
      <w:pPr>
        <w:pStyle w:val="NoSpacing"/>
        <w:tabs>
          <w:tab w:val="left" w:pos="720"/>
        </w:tabs>
        <w:rPr>
          <w:rStyle w:val="s1"/>
        </w:rPr>
      </w:pPr>
    </w:p>
    <w:p w14:paraId="6CF3B2D1" w14:textId="77777777" w:rsidR="0001499B" w:rsidRDefault="0001499B" w:rsidP="0001499B">
      <w:pPr>
        <w:pStyle w:val="NoSpacing"/>
        <w:tabs>
          <w:tab w:val="left" w:pos="720"/>
        </w:tabs>
        <w:rPr>
          <w:rStyle w:val="s1"/>
        </w:rPr>
      </w:pPr>
    </w:p>
    <w:p w14:paraId="5C1FF5D5" w14:textId="77777777" w:rsidR="0001499B" w:rsidRDefault="0001499B" w:rsidP="0001499B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401259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0F3BC" w14:textId="77777777" w:rsidR="0001499B" w:rsidRDefault="0001499B" w:rsidP="009139A6">
      <w:r>
        <w:separator/>
      </w:r>
    </w:p>
  </w:endnote>
  <w:endnote w:type="continuationSeparator" w:id="0">
    <w:p w14:paraId="679F7D60" w14:textId="77777777" w:rsidR="0001499B" w:rsidRDefault="000149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E63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35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078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00628" w14:textId="77777777" w:rsidR="0001499B" w:rsidRDefault="0001499B" w:rsidP="009139A6">
      <w:r>
        <w:separator/>
      </w:r>
    </w:p>
  </w:footnote>
  <w:footnote w:type="continuationSeparator" w:id="0">
    <w:p w14:paraId="44D66371" w14:textId="77777777" w:rsidR="0001499B" w:rsidRDefault="000149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423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C1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8A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9B"/>
    <w:rsid w:val="0001499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70B31"/>
  <w15:chartTrackingRefBased/>
  <w15:docId w15:val="{822D7BF2-1743-4AB3-BF7D-F60D02172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499B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01499B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2021-05-31T10:05:00Z</dcterms:created>
  <dcterms:modified xsi:type="dcterms:W3CDTF">2021-05-31T10:05:00Z</dcterms:modified>
</cp:coreProperties>
</file>