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A38A3" w14:textId="1D626EEF" w:rsidR="00BA00AB" w:rsidRDefault="006A69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UTTON</w:t>
      </w:r>
      <w:r>
        <w:rPr>
          <w:rFonts w:ascii="Times New Roman" w:hAnsi="Times New Roman" w:cs="Times New Roman"/>
          <w:sz w:val="24"/>
          <w:szCs w:val="24"/>
        </w:rPr>
        <w:t xml:space="preserve">      (fl.1479-80)</w:t>
      </w:r>
    </w:p>
    <w:p w14:paraId="64468B88" w14:textId="131B0B4B" w:rsidR="006A69ED" w:rsidRDefault="006A69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0F8CF01A" w14:textId="2CE3BD3C" w:rsidR="006A69ED" w:rsidRDefault="006A69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F6B95" w14:textId="112F033B" w:rsidR="006A69ED" w:rsidRDefault="006A69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9BA894" w14:textId="5A90A56D" w:rsidR="006A69ED" w:rsidRDefault="006A69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1479-80</w:t>
      </w:r>
      <w:r>
        <w:rPr>
          <w:rFonts w:ascii="Times New Roman" w:hAnsi="Times New Roman" w:cs="Times New Roman"/>
          <w:sz w:val="24"/>
          <w:szCs w:val="24"/>
        </w:rPr>
        <w:tab/>
        <w:t xml:space="preserve">D.Civ.L.  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92)</w:t>
      </w:r>
    </w:p>
    <w:p w14:paraId="7A273111" w14:textId="4C925DA6" w:rsidR="006A69ED" w:rsidRDefault="006A69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1F888A" w14:textId="22C5EACE" w:rsidR="006A69ED" w:rsidRDefault="006A69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D9E0E" w14:textId="6ECD6856" w:rsidR="006A69ED" w:rsidRPr="006A69ED" w:rsidRDefault="006A69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2021</w:t>
      </w:r>
    </w:p>
    <w:sectPr w:rsidR="006A69ED" w:rsidRPr="006A69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BADBE" w14:textId="77777777" w:rsidR="006A69ED" w:rsidRDefault="006A69ED" w:rsidP="009139A6">
      <w:r>
        <w:separator/>
      </w:r>
    </w:p>
  </w:endnote>
  <w:endnote w:type="continuationSeparator" w:id="0">
    <w:p w14:paraId="15530F4F" w14:textId="77777777" w:rsidR="006A69ED" w:rsidRDefault="006A69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7BD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8E96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0D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B7B16" w14:textId="77777777" w:rsidR="006A69ED" w:rsidRDefault="006A69ED" w:rsidP="009139A6">
      <w:r>
        <w:separator/>
      </w:r>
    </w:p>
  </w:footnote>
  <w:footnote w:type="continuationSeparator" w:id="0">
    <w:p w14:paraId="72BD397F" w14:textId="77777777" w:rsidR="006A69ED" w:rsidRDefault="006A69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D57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27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BDB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ED"/>
    <w:rsid w:val="000666E0"/>
    <w:rsid w:val="002510B7"/>
    <w:rsid w:val="005C130B"/>
    <w:rsid w:val="006A69E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85771"/>
  <w15:chartTrackingRefBased/>
  <w15:docId w15:val="{0C3EF18D-C0A2-4A77-8725-DB295CBFC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2021-12-10T20:46:00Z</dcterms:created>
  <dcterms:modified xsi:type="dcterms:W3CDTF">2021-12-10T20:47:00Z</dcterms:modified>
</cp:coreProperties>
</file>