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BFF" w:rsidRDefault="00564BFF" w:rsidP="00564BFF">
      <w:pPr>
        <w:pStyle w:val="NoSpacing"/>
      </w:pPr>
      <w:r>
        <w:rPr>
          <w:u w:val="single"/>
        </w:rPr>
        <w:t>Thomas USSHER</w:t>
      </w:r>
      <w:r>
        <w:t xml:space="preserve">     (fl.1422-3)</w:t>
      </w:r>
    </w:p>
    <w:p w:rsidR="00564BFF" w:rsidRDefault="00564BFF" w:rsidP="00564BFF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Merchant.</w:t>
      </w:r>
      <w:proofErr w:type="gramEnd"/>
    </w:p>
    <w:p w:rsidR="00564BFF" w:rsidRDefault="00564BFF" w:rsidP="00564BFF">
      <w:pPr>
        <w:pStyle w:val="NoSpacing"/>
      </w:pPr>
    </w:p>
    <w:p w:rsidR="00564BFF" w:rsidRDefault="00564BFF" w:rsidP="00564BFF">
      <w:pPr>
        <w:pStyle w:val="NoSpacing"/>
      </w:pPr>
    </w:p>
    <w:p w:rsidR="00564BFF" w:rsidRDefault="00564BFF" w:rsidP="00564BFF">
      <w:pPr>
        <w:pStyle w:val="NoSpacing"/>
      </w:pPr>
      <w:r>
        <w:t xml:space="preserve">         1422-3</w:t>
      </w:r>
      <w:r>
        <w:tab/>
        <w:t>He became a Freeman.  (C.F.N. p.142)</w:t>
      </w:r>
    </w:p>
    <w:p w:rsidR="00564BFF" w:rsidRDefault="00564BFF" w:rsidP="00564BFF">
      <w:pPr>
        <w:pStyle w:val="NoSpacing"/>
      </w:pPr>
    </w:p>
    <w:p w:rsidR="00564BFF" w:rsidRDefault="00564BFF" w:rsidP="00564BFF">
      <w:pPr>
        <w:pStyle w:val="NoSpacing"/>
      </w:pPr>
    </w:p>
    <w:p w:rsidR="00E47068" w:rsidRPr="00C009D8" w:rsidRDefault="00564BFF" w:rsidP="00564BFF">
      <w:pPr>
        <w:pStyle w:val="NoSpacing"/>
      </w:pPr>
      <w:r>
        <w:t>13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BFF" w:rsidRDefault="00564BFF" w:rsidP="00920DE3">
      <w:pPr>
        <w:spacing w:after="0" w:line="240" w:lineRule="auto"/>
      </w:pPr>
      <w:r>
        <w:separator/>
      </w:r>
    </w:p>
  </w:endnote>
  <w:endnote w:type="continuationSeparator" w:id="0">
    <w:p w:rsidR="00564BFF" w:rsidRDefault="00564B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BFF" w:rsidRDefault="00564BFF" w:rsidP="00920DE3">
      <w:pPr>
        <w:spacing w:after="0" w:line="240" w:lineRule="auto"/>
      </w:pPr>
      <w:r>
        <w:separator/>
      </w:r>
    </w:p>
  </w:footnote>
  <w:footnote w:type="continuationSeparator" w:id="0">
    <w:p w:rsidR="00564BFF" w:rsidRDefault="00564B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BFF"/>
    <w:rsid w:val="00120749"/>
    <w:rsid w:val="00564BF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2014-04-09T20:25:00Z</dcterms:created>
  <dcterms:modified xsi:type="dcterms:W3CDTF">2014-04-09T20:26:00Z</dcterms:modified>
</cp:coreProperties>
</file>