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USSHER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Attleborough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Thomas Morley(q.v.).</w:t>
      </w: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21-43)</w:t>
      </w: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C0DA3" w:rsidRDefault="000C0DA3" w:rsidP="000C0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  <w:bookmarkStart w:id="0" w:name="_GoBack"/>
      <w:bookmarkEnd w:id="0"/>
    </w:p>
    <w:sectPr w:rsidR="00DD5B8A" w:rsidRPr="000C0D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DA3" w:rsidRDefault="000C0DA3" w:rsidP="00564E3C">
      <w:pPr>
        <w:spacing w:after="0" w:line="240" w:lineRule="auto"/>
      </w:pPr>
      <w:r>
        <w:separator/>
      </w:r>
    </w:p>
  </w:endnote>
  <w:endnote w:type="continuationSeparator" w:id="0">
    <w:p w:rsidR="000C0DA3" w:rsidRDefault="000C0DA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0DA3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DA3" w:rsidRDefault="000C0DA3" w:rsidP="00564E3C">
      <w:pPr>
        <w:spacing w:after="0" w:line="240" w:lineRule="auto"/>
      </w:pPr>
      <w:r>
        <w:separator/>
      </w:r>
    </w:p>
  </w:footnote>
  <w:footnote w:type="continuationSeparator" w:id="0">
    <w:p w:rsidR="000C0DA3" w:rsidRDefault="000C0DA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A3"/>
    <w:rsid w:val="000C0DA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EEC6B"/>
  <w15:chartTrackingRefBased/>
  <w15:docId w15:val="{978ECD6E-FE89-4BF5-8FB6-DD86B3E6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C0D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2015-10-14T19:32:00Z</dcterms:created>
  <dcterms:modified xsi:type="dcterms:W3CDTF">2015-10-14T19:32:00Z</dcterms:modified>
</cp:coreProperties>
</file>