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93F" w:rsidRPr="00E77870" w:rsidRDefault="0087793F" w:rsidP="008779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USSHER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87793F" w:rsidRDefault="0087793F" w:rsidP="00877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A60195">
        <w:rPr>
          <w:rFonts w:ascii="Times New Roman" w:hAnsi="Times New Roman" w:cs="Times New Roman"/>
          <w:noProof/>
          <w:sz w:val="24"/>
          <w:szCs w:val="24"/>
        </w:rPr>
        <w:t>Scrivener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793F" w:rsidRDefault="0087793F" w:rsidP="008779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793F" w:rsidRDefault="0087793F" w:rsidP="008779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793F" w:rsidRDefault="0087793F" w:rsidP="00877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>
        <w:rPr>
          <w:rFonts w:ascii="Times New Roman" w:hAnsi="Times New Roman" w:cs="Times New Roman"/>
          <w:noProof/>
          <w:sz w:val="24"/>
          <w:szCs w:val="24"/>
        </w:rPr>
        <w:t>203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7793F" w:rsidRDefault="0087793F" w:rsidP="008779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793F" w:rsidRDefault="0087793F" w:rsidP="008779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793F" w:rsidRDefault="0087793F" w:rsidP="00877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2015</w:t>
      </w:r>
    </w:p>
    <w:p w:rsidR="006B2F86" w:rsidRPr="00E71FC3" w:rsidRDefault="008779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93F" w:rsidRDefault="0087793F" w:rsidP="00E71FC3">
      <w:pPr>
        <w:spacing w:after="0" w:line="240" w:lineRule="auto"/>
      </w:pPr>
      <w:r>
        <w:separator/>
      </w:r>
    </w:p>
  </w:endnote>
  <w:endnote w:type="continuationSeparator" w:id="0">
    <w:p w:rsidR="0087793F" w:rsidRDefault="008779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93F" w:rsidRDefault="0087793F" w:rsidP="00E71FC3">
      <w:pPr>
        <w:spacing w:after="0" w:line="240" w:lineRule="auto"/>
      </w:pPr>
      <w:r>
        <w:separator/>
      </w:r>
    </w:p>
  </w:footnote>
  <w:footnote w:type="continuationSeparator" w:id="0">
    <w:p w:rsidR="0087793F" w:rsidRDefault="008779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93F"/>
    <w:rsid w:val="0087793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C2BD19-A6BD-4004-B8DA-CAF08E65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2016-06-12T19:56:00Z</dcterms:created>
  <dcterms:modified xsi:type="dcterms:W3CDTF">2016-06-12T19:56:00Z</dcterms:modified>
</cp:coreProperties>
</file>