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43C578" w14:textId="77777777" w:rsidR="002118B8" w:rsidRDefault="002118B8" w:rsidP="002118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USSHER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d.1461)</w:t>
      </w:r>
    </w:p>
    <w:p w14:paraId="26FB6D67" w14:textId="77777777" w:rsidR="002118B8" w:rsidRDefault="002118B8" w:rsidP="002118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Hunmanby</w:t>
      </w:r>
      <w:proofErr w:type="spellEnd"/>
      <w:r>
        <w:rPr>
          <w:rFonts w:cs="Times New Roman"/>
          <w:szCs w:val="24"/>
        </w:rPr>
        <w:t>, Yorkshire.</w:t>
      </w:r>
    </w:p>
    <w:p w14:paraId="16A0D5F9" w14:textId="77777777" w:rsidR="002118B8" w:rsidRDefault="002118B8" w:rsidP="002118B8">
      <w:pPr>
        <w:pStyle w:val="NoSpacing"/>
        <w:rPr>
          <w:rFonts w:cs="Times New Roman"/>
          <w:szCs w:val="24"/>
        </w:rPr>
      </w:pPr>
    </w:p>
    <w:p w14:paraId="333D64DC" w14:textId="77777777" w:rsidR="002118B8" w:rsidRDefault="002118B8" w:rsidP="002118B8">
      <w:pPr>
        <w:pStyle w:val="NoSpacing"/>
        <w:rPr>
          <w:rFonts w:cs="Times New Roman"/>
          <w:szCs w:val="24"/>
        </w:rPr>
      </w:pPr>
    </w:p>
    <w:p w14:paraId="555316A0" w14:textId="77777777" w:rsidR="002118B8" w:rsidRDefault="002118B8" w:rsidP="002118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Oct.1461</w:t>
      </w:r>
      <w:r>
        <w:rPr>
          <w:rFonts w:cs="Times New Roman"/>
          <w:szCs w:val="24"/>
        </w:rPr>
        <w:tab/>
        <w:t>Administration of his lands and possessions was granted.   (W.Y.R. p.174)</w:t>
      </w:r>
    </w:p>
    <w:p w14:paraId="6F97D5A2" w14:textId="77777777" w:rsidR="002118B8" w:rsidRDefault="002118B8" w:rsidP="002118B8">
      <w:pPr>
        <w:pStyle w:val="NoSpacing"/>
        <w:rPr>
          <w:rFonts w:cs="Times New Roman"/>
          <w:szCs w:val="24"/>
        </w:rPr>
      </w:pPr>
    </w:p>
    <w:p w14:paraId="2EEB9C11" w14:textId="77777777" w:rsidR="002118B8" w:rsidRDefault="002118B8" w:rsidP="002118B8">
      <w:pPr>
        <w:pStyle w:val="NoSpacing"/>
        <w:rPr>
          <w:rFonts w:cs="Times New Roman"/>
          <w:szCs w:val="24"/>
        </w:rPr>
      </w:pPr>
    </w:p>
    <w:p w14:paraId="1FCF0787" w14:textId="77777777" w:rsidR="002118B8" w:rsidRDefault="002118B8" w:rsidP="002118B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02B967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5A6870" w14:textId="77777777" w:rsidR="002118B8" w:rsidRDefault="002118B8" w:rsidP="009139A6">
      <w:r>
        <w:separator/>
      </w:r>
    </w:p>
  </w:endnote>
  <w:endnote w:type="continuationSeparator" w:id="0">
    <w:p w14:paraId="4A97D002" w14:textId="77777777" w:rsidR="002118B8" w:rsidRDefault="002118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4D23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043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139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D1DE07" w14:textId="77777777" w:rsidR="002118B8" w:rsidRDefault="002118B8" w:rsidP="009139A6">
      <w:r>
        <w:separator/>
      </w:r>
    </w:p>
  </w:footnote>
  <w:footnote w:type="continuationSeparator" w:id="0">
    <w:p w14:paraId="3EB0A708" w14:textId="77777777" w:rsidR="002118B8" w:rsidRDefault="002118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BA6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3E1A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780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8B8"/>
    <w:rsid w:val="000666E0"/>
    <w:rsid w:val="002118B8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5DDCB"/>
  <w15:chartTrackingRefBased/>
  <w15:docId w15:val="{6807B65F-7B3A-43C3-BE0B-8A47BBEB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2024-05-14T06:44:00Z</dcterms:created>
  <dcterms:modified xsi:type="dcterms:W3CDTF">2024-05-14T06:44:00Z</dcterms:modified>
</cp:coreProperties>
</file>