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C3960F" w14:textId="77777777" w:rsidR="0026142D" w:rsidRDefault="0026142D" w:rsidP="002614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 John USSEBURN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6D60A3B9" w14:textId="77777777" w:rsidR="0026142D" w:rsidRDefault="0026142D" w:rsidP="002614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Monk of Fountains Abbey.</w:t>
      </w:r>
    </w:p>
    <w:p w14:paraId="2F75EE17" w14:textId="77777777" w:rsidR="0026142D" w:rsidRDefault="0026142D" w:rsidP="0026142D">
      <w:pPr>
        <w:pStyle w:val="NoSpacing"/>
        <w:rPr>
          <w:rFonts w:cs="Times New Roman"/>
          <w:szCs w:val="24"/>
        </w:rPr>
      </w:pPr>
    </w:p>
    <w:p w14:paraId="5A3BA1D3" w14:textId="77777777" w:rsidR="0026142D" w:rsidRDefault="0026142D" w:rsidP="0026142D">
      <w:pPr>
        <w:pStyle w:val="NoSpacing"/>
        <w:rPr>
          <w:rFonts w:cs="Times New Roman"/>
          <w:szCs w:val="24"/>
        </w:rPr>
      </w:pPr>
    </w:p>
    <w:p w14:paraId="3CBC01B5" w14:textId="77777777" w:rsidR="0026142D" w:rsidRDefault="0026142D" w:rsidP="002614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>He was ordained subdeacon in the conventual church of the Dominicans</w:t>
      </w:r>
    </w:p>
    <w:p w14:paraId="139A3F5E" w14:textId="77777777" w:rsidR="0026142D" w:rsidRDefault="0026142D" w:rsidP="002614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York.</w:t>
      </w:r>
    </w:p>
    <w:p w14:paraId="1F7DBEFC" w14:textId="77777777" w:rsidR="0026142D" w:rsidRDefault="0026142D" w:rsidP="002614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proofErr w:type="gramStart"/>
      <w:r>
        <w:rPr>
          <w:rFonts w:cs="Times New Roman"/>
          <w:szCs w:val="24"/>
        </w:rPr>
        <w:t>ed.David</w:t>
      </w:r>
      <w:proofErr w:type="spellEnd"/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p.2)</w:t>
      </w:r>
    </w:p>
    <w:p w14:paraId="3614881D" w14:textId="77777777" w:rsidR="0026142D" w:rsidRDefault="0026142D" w:rsidP="0026142D">
      <w:pPr>
        <w:pStyle w:val="NoSpacing"/>
        <w:rPr>
          <w:rFonts w:cs="Times New Roman"/>
          <w:szCs w:val="24"/>
        </w:rPr>
      </w:pPr>
    </w:p>
    <w:p w14:paraId="4CB68DB6" w14:textId="77777777" w:rsidR="0026142D" w:rsidRDefault="0026142D" w:rsidP="0026142D">
      <w:pPr>
        <w:pStyle w:val="NoSpacing"/>
        <w:rPr>
          <w:rFonts w:cs="Times New Roman"/>
          <w:szCs w:val="24"/>
        </w:rPr>
      </w:pPr>
    </w:p>
    <w:p w14:paraId="12675C68" w14:textId="77777777" w:rsidR="0026142D" w:rsidRDefault="0026142D" w:rsidP="002614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2024</w:t>
      </w:r>
    </w:p>
    <w:p w14:paraId="20A9244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DD0C56" w14:textId="77777777" w:rsidR="0026142D" w:rsidRDefault="0026142D" w:rsidP="009139A6">
      <w:r>
        <w:separator/>
      </w:r>
    </w:p>
  </w:endnote>
  <w:endnote w:type="continuationSeparator" w:id="0">
    <w:p w14:paraId="6AC77F6C" w14:textId="77777777" w:rsidR="0026142D" w:rsidRDefault="002614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B17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BFE51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CFEF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6E15C0" w14:textId="77777777" w:rsidR="0026142D" w:rsidRDefault="0026142D" w:rsidP="009139A6">
      <w:r>
        <w:separator/>
      </w:r>
    </w:p>
  </w:footnote>
  <w:footnote w:type="continuationSeparator" w:id="0">
    <w:p w14:paraId="768E7BB1" w14:textId="77777777" w:rsidR="0026142D" w:rsidRDefault="002614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70D7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4460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05F2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42D"/>
    <w:rsid w:val="000666E0"/>
    <w:rsid w:val="001C5947"/>
    <w:rsid w:val="002510B7"/>
    <w:rsid w:val="0026142D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68AC5"/>
  <w15:chartTrackingRefBased/>
  <w15:docId w15:val="{3F7D7F0A-124B-4CAC-AF22-97843127E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2024-07-06T20:26:00Z</dcterms:created>
  <dcterms:modified xsi:type="dcterms:W3CDTF">2024-07-06T20:27:00Z</dcterms:modified>
</cp:coreProperties>
</file>