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B86" w:rsidRDefault="00CF7B86" w:rsidP="00CF7B8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Stephen USMER</w:t>
      </w:r>
      <w:r>
        <w:t xml:space="preserve">  </w:t>
      </w:r>
      <w:proofErr w:type="gramStart"/>
      <w:r>
        <w:t xml:space="preserve">   (</w:t>
      </w:r>
      <w:proofErr w:type="gramEnd"/>
      <w:r>
        <w:t>fl.1499)</w:t>
      </w:r>
    </w:p>
    <w:p w:rsidR="00CF7B86" w:rsidRDefault="00CF7B86" w:rsidP="00CF7B8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East Sutton, Kent.</w:t>
      </w:r>
    </w:p>
    <w:p w:rsidR="00CF7B86" w:rsidRDefault="00CF7B86" w:rsidP="00CF7B8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F7B86" w:rsidRDefault="00CF7B86" w:rsidP="00CF7B8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F7B86" w:rsidRDefault="00CF7B86" w:rsidP="00CF7B8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1499</w:t>
      </w:r>
      <w:r>
        <w:tab/>
        <w:t>He made his Will.   (Plomer p.484)</w:t>
      </w:r>
    </w:p>
    <w:p w:rsidR="00CF7B86" w:rsidRDefault="00CF7B86" w:rsidP="00CF7B8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F7B86" w:rsidRDefault="00CF7B86" w:rsidP="00CF7B8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F7B86" w:rsidRDefault="00CF7B86" w:rsidP="00CF7B8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CF7B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B86" w:rsidRDefault="00CF7B86" w:rsidP="00E71FC3">
      <w:pPr>
        <w:spacing w:after="0" w:line="240" w:lineRule="auto"/>
      </w:pPr>
      <w:r>
        <w:separator/>
      </w:r>
    </w:p>
  </w:endnote>
  <w:endnote w:type="continuationSeparator" w:id="0">
    <w:p w:rsidR="00CF7B86" w:rsidRDefault="00CF7B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B86" w:rsidRDefault="00CF7B86" w:rsidP="00E71FC3">
      <w:pPr>
        <w:spacing w:after="0" w:line="240" w:lineRule="auto"/>
      </w:pPr>
      <w:r>
        <w:separator/>
      </w:r>
    </w:p>
  </w:footnote>
  <w:footnote w:type="continuationSeparator" w:id="0">
    <w:p w:rsidR="00CF7B86" w:rsidRDefault="00CF7B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86"/>
    <w:rsid w:val="001A7C09"/>
    <w:rsid w:val="00577BD5"/>
    <w:rsid w:val="00656CBA"/>
    <w:rsid w:val="006A1F77"/>
    <w:rsid w:val="00733BE7"/>
    <w:rsid w:val="00AB52E8"/>
    <w:rsid w:val="00B16D3F"/>
    <w:rsid w:val="00BB41AC"/>
    <w:rsid w:val="00CF7B8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802891-C870-402D-A156-65084BB8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2017-12-03T20:22:00Z</dcterms:created>
  <dcterms:modified xsi:type="dcterms:W3CDTF">2017-12-03T20:24:00Z</dcterms:modified>
</cp:coreProperties>
</file>