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B2B45" w14:textId="77777777" w:rsidR="00CF57E3" w:rsidRDefault="00CF57E3" w:rsidP="00CF57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USMAR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1AF7A25A" w14:textId="77777777" w:rsidR="00CF57E3" w:rsidRDefault="00CF57E3" w:rsidP="00CF57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91C1796" w14:textId="77777777" w:rsidR="00CF57E3" w:rsidRDefault="00CF57E3" w:rsidP="00CF57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C19482" w14:textId="77777777" w:rsidR="00CF57E3" w:rsidRDefault="00CF57E3" w:rsidP="00CF57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B0FD9" w14:textId="77777777" w:rsidR="00CF57E3" w:rsidRDefault="00CF57E3" w:rsidP="00CF57E3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C4BE2C1" w14:textId="77777777" w:rsidR="00CF57E3" w:rsidRDefault="00CF57E3" w:rsidP="00CF57E3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p.250)</w:t>
      </w:r>
    </w:p>
    <w:p w14:paraId="1646E7AC" w14:textId="77777777" w:rsidR="00CF57E3" w:rsidRDefault="00CF57E3" w:rsidP="00CF57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93277FE" w14:textId="77777777" w:rsidR="00CF57E3" w:rsidRDefault="00CF57E3" w:rsidP="00CF57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322230" w14:textId="77777777" w:rsidR="00CF57E3" w:rsidRDefault="00CF57E3" w:rsidP="00CF57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56803F" w14:textId="77777777" w:rsidR="00CF57E3" w:rsidRDefault="00CF57E3" w:rsidP="00CF57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2022</w:t>
      </w:r>
    </w:p>
    <w:p w14:paraId="28712E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54E0B" w14:textId="77777777" w:rsidR="00CF57E3" w:rsidRDefault="00CF57E3" w:rsidP="009139A6">
      <w:r>
        <w:separator/>
      </w:r>
    </w:p>
  </w:endnote>
  <w:endnote w:type="continuationSeparator" w:id="0">
    <w:p w14:paraId="184F5D5C" w14:textId="77777777" w:rsidR="00CF57E3" w:rsidRDefault="00CF57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E2A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DD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924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A5F93" w14:textId="77777777" w:rsidR="00CF57E3" w:rsidRDefault="00CF57E3" w:rsidP="009139A6">
      <w:r>
        <w:separator/>
      </w:r>
    </w:p>
  </w:footnote>
  <w:footnote w:type="continuationSeparator" w:id="0">
    <w:p w14:paraId="50147965" w14:textId="77777777" w:rsidR="00CF57E3" w:rsidRDefault="00CF57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36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501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3F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E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57E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FA8AF"/>
  <w15:chartTrackingRefBased/>
  <w15:docId w15:val="{61F19961-45A5-4B82-BE00-20A8918D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7E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2022-05-07T16:13:00Z</dcterms:created>
  <dcterms:modified xsi:type="dcterms:W3CDTF">2022-05-07T16:13:00Z</dcterms:modified>
</cp:coreProperties>
</file>