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A0D964" w14:textId="77777777" w:rsidR="0089154E" w:rsidRDefault="0089154E" w:rsidP="008915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USMAN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EC0D3ED" w14:textId="77777777" w:rsidR="0089154E" w:rsidRDefault="0089154E" w:rsidP="008915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Middlezoy</w:t>
      </w:r>
      <w:proofErr w:type="spellEnd"/>
      <w:r>
        <w:rPr>
          <w:rFonts w:ascii="Times New Roman" w:hAnsi="Times New Roman" w:cs="Times New Roman"/>
        </w:rPr>
        <w:t>, Somerset. Husbandman.</w:t>
      </w:r>
    </w:p>
    <w:p w14:paraId="568F1C03" w14:textId="77777777" w:rsidR="0089154E" w:rsidRDefault="0089154E" w:rsidP="0089154E">
      <w:pPr>
        <w:rPr>
          <w:rFonts w:ascii="Times New Roman" w:hAnsi="Times New Roman" w:cs="Times New Roman"/>
        </w:rPr>
      </w:pPr>
    </w:p>
    <w:p w14:paraId="4B329507" w14:textId="77777777" w:rsidR="0089154E" w:rsidRDefault="0089154E" w:rsidP="0089154E">
      <w:pPr>
        <w:rPr>
          <w:rFonts w:ascii="Times New Roman" w:hAnsi="Times New Roman" w:cs="Times New Roman"/>
        </w:rPr>
      </w:pPr>
    </w:p>
    <w:p w14:paraId="6E8C03A2" w14:textId="77777777" w:rsidR="0089154E" w:rsidRDefault="0089154E" w:rsidP="008915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Smyth(q.v.) brought a plaint of debt against him and William </w:t>
      </w:r>
      <w:proofErr w:type="spellStart"/>
      <w:r>
        <w:rPr>
          <w:rFonts w:ascii="Times New Roman" w:hAnsi="Times New Roman" w:cs="Times New Roman"/>
        </w:rPr>
        <w:t>Jooe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0C7452BE" w14:textId="77777777" w:rsidR="0089154E" w:rsidRDefault="0089154E" w:rsidP="008915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Weston(q.v.).</w:t>
      </w:r>
    </w:p>
    <w:p w14:paraId="65970449" w14:textId="77777777" w:rsidR="0089154E" w:rsidRDefault="0089154E" w:rsidP="008915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31B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D8C4660" w14:textId="77777777" w:rsidR="0089154E" w:rsidRDefault="0089154E" w:rsidP="0089154E">
      <w:pPr>
        <w:rPr>
          <w:rFonts w:ascii="Times New Roman" w:hAnsi="Times New Roman" w:cs="Times New Roman"/>
        </w:rPr>
      </w:pPr>
    </w:p>
    <w:p w14:paraId="3974B342" w14:textId="77777777" w:rsidR="0089154E" w:rsidRDefault="0089154E" w:rsidP="0089154E">
      <w:pPr>
        <w:rPr>
          <w:rFonts w:ascii="Times New Roman" w:hAnsi="Times New Roman" w:cs="Times New Roman"/>
        </w:rPr>
      </w:pPr>
    </w:p>
    <w:p w14:paraId="4D0DB17C" w14:textId="77777777" w:rsidR="0089154E" w:rsidRDefault="0089154E" w:rsidP="008915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January 2019</w:t>
      </w:r>
    </w:p>
    <w:p w14:paraId="75088514" w14:textId="77777777" w:rsidR="006B2F86" w:rsidRPr="00E71FC3" w:rsidRDefault="0089154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A06D8F" w14:textId="77777777" w:rsidR="0089154E" w:rsidRDefault="0089154E" w:rsidP="00E71FC3">
      <w:r>
        <w:separator/>
      </w:r>
    </w:p>
  </w:endnote>
  <w:endnote w:type="continuationSeparator" w:id="0">
    <w:p w14:paraId="559B3079" w14:textId="77777777" w:rsidR="0089154E" w:rsidRDefault="0089154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E5558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E65689" w14:textId="77777777" w:rsidR="0089154E" w:rsidRDefault="0089154E" w:rsidP="00E71FC3">
      <w:r>
        <w:separator/>
      </w:r>
    </w:p>
  </w:footnote>
  <w:footnote w:type="continuationSeparator" w:id="0">
    <w:p w14:paraId="4BE1D43C" w14:textId="77777777" w:rsidR="0089154E" w:rsidRDefault="0089154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54E"/>
    <w:rsid w:val="001A7C09"/>
    <w:rsid w:val="00577BD5"/>
    <w:rsid w:val="00656CBA"/>
    <w:rsid w:val="006A1F77"/>
    <w:rsid w:val="00733BE7"/>
    <w:rsid w:val="0089154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40A20"/>
  <w15:chartTrackingRefBased/>
  <w15:docId w15:val="{CCD7FB5F-F4B0-41FA-AFA8-42B10540A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154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915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2019-01-16T19:12:00Z</dcterms:created>
  <dcterms:modified xsi:type="dcterms:W3CDTF">2019-01-16T19:12:00Z</dcterms:modified>
</cp:coreProperties>
</file>