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7B162" w14:textId="77777777" w:rsidR="00B2512C" w:rsidRDefault="00B2512C" w:rsidP="00B25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USHER</w:t>
      </w:r>
      <w:r>
        <w:rPr>
          <w:rFonts w:ascii="Times New Roman" w:hAnsi="Times New Roman" w:cs="Times New Roman"/>
          <w:sz w:val="24"/>
          <w:szCs w:val="24"/>
        </w:rPr>
        <w:t xml:space="preserve">      (fl.1414)</w:t>
      </w:r>
    </w:p>
    <w:p w14:paraId="0D8CB6D3" w14:textId="77777777" w:rsidR="00B2512C" w:rsidRDefault="00B2512C" w:rsidP="00B25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4E754C" w14:textId="77777777" w:rsidR="00B2512C" w:rsidRDefault="00B2512C" w:rsidP="00B25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F6E1BD" w14:textId="77777777" w:rsidR="00B2512C" w:rsidRDefault="00B2512C" w:rsidP="00B25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Feb.1414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Corbridge,</w:t>
      </w:r>
    </w:p>
    <w:p w14:paraId="403EF689" w14:textId="77777777" w:rsidR="00B2512C" w:rsidRDefault="00B2512C" w:rsidP="00B25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Northumberland, into lands of Agnes de Trewyke(q.v.).</w:t>
      </w:r>
    </w:p>
    <w:p w14:paraId="4A84CEAB" w14:textId="77777777" w:rsidR="00B2512C" w:rsidRDefault="00B2512C" w:rsidP="00B25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20-54)</w:t>
      </w:r>
    </w:p>
    <w:p w14:paraId="73E84517" w14:textId="77777777" w:rsidR="00D70459" w:rsidRPr="00D70459" w:rsidRDefault="00D70459" w:rsidP="00D704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0459">
        <w:rPr>
          <w:rFonts w:ascii="Times New Roman" w:hAnsi="Times New Roman" w:cs="Times New Roman"/>
          <w:sz w:val="24"/>
          <w:szCs w:val="24"/>
        </w:rPr>
        <w:t>24 Mar.1414</w:t>
      </w:r>
      <w:r w:rsidRPr="00D70459">
        <w:rPr>
          <w:rFonts w:ascii="Times New Roman" w:hAnsi="Times New Roman" w:cs="Times New Roman"/>
          <w:sz w:val="24"/>
          <w:szCs w:val="24"/>
        </w:rPr>
        <w:tab/>
        <w:t>He was a juror on the inquisition plenius certiorari held in Newcastle-</w:t>
      </w:r>
    </w:p>
    <w:p w14:paraId="30AF7CF7" w14:textId="77777777" w:rsidR="00D70459" w:rsidRPr="00D70459" w:rsidRDefault="00D70459" w:rsidP="00D704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0459">
        <w:rPr>
          <w:rFonts w:ascii="Times New Roman" w:hAnsi="Times New Roman" w:cs="Times New Roman"/>
          <w:sz w:val="24"/>
          <w:szCs w:val="24"/>
        </w:rPr>
        <w:tab/>
      </w:r>
      <w:r w:rsidRPr="00D70459">
        <w:rPr>
          <w:rFonts w:ascii="Times New Roman" w:hAnsi="Times New Roman" w:cs="Times New Roman"/>
          <w:sz w:val="24"/>
          <w:szCs w:val="24"/>
        </w:rPr>
        <w:tab/>
        <w:t>upon-Tyne into lands of Agnes de Trewyke(q.v.).</w:t>
      </w:r>
    </w:p>
    <w:p w14:paraId="2F2685D0" w14:textId="5759E213" w:rsidR="00D70459" w:rsidRPr="00D70459" w:rsidRDefault="00D70459" w:rsidP="00D704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0459">
        <w:rPr>
          <w:rFonts w:ascii="Times New Roman" w:hAnsi="Times New Roman" w:cs="Times New Roman"/>
          <w:sz w:val="24"/>
          <w:szCs w:val="24"/>
        </w:rPr>
        <w:tab/>
      </w:r>
      <w:r w:rsidRPr="00D70459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70459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https://inquisitionspostmortem.ac.uk/view/inquisition/20-053/55</w:t>
        </w:r>
      </w:hyperlink>
      <w:r w:rsidRPr="00D7045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3F95B59" w14:textId="77777777" w:rsidR="00B2512C" w:rsidRDefault="00B2512C" w:rsidP="00B25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324E61" w14:textId="77777777" w:rsidR="00B2512C" w:rsidRDefault="00B2512C" w:rsidP="00B25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F5D267" w14:textId="77777777" w:rsidR="00B2512C" w:rsidRDefault="00B2512C" w:rsidP="00B25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2022</w:t>
      </w:r>
    </w:p>
    <w:p w14:paraId="3FBF98E4" w14:textId="75AF3DA9" w:rsidR="00D70459" w:rsidRDefault="00D70459" w:rsidP="00B25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August 2024</w:t>
      </w:r>
    </w:p>
    <w:p w14:paraId="6C5FFFF0" w14:textId="75959A4C" w:rsidR="00BA00AB" w:rsidRPr="00B2512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251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D79AA" w14:textId="77777777" w:rsidR="00B2512C" w:rsidRDefault="00B2512C" w:rsidP="009139A6">
      <w:r>
        <w:separator/>
      </w:r>
    </w:p>
  </w:endnote>
  <w:endnote w:type="continuationSeparator" w:id="0">
    <w:p w14:paraId="43BF426A" w14:textId="77777777" w:rsidR="00B2512C" w:rsidRDefault="00B251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67F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EE3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D87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A9BE4" w14:textId="77777777" w:rsidR="00B2512C" w:rsidRDefault="00B2512C" w:rsidP="009139A6">
      <w:r>
        <w:separator/>
      </w:r>
    </w:p>
  </w:footnote>
  <w:footnote w:type="continuationSeparator" w:id="0">
    <w:p w14:paraId="4522BF13" w14:textId="77777777" w:rsidR="00B2512C" w:rsidRDefault="00B251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C64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7A4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4E7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2C"/>
    <w:rsid w:val="000666E0"/>
    <w:rsid w:val="0021461A"/>
    <w:rsid w:val="002510B7"/>
    <w:rsid w:val="005C130B"/>
    <w:rsid w:val="00826F5C"/>
    <w:rsid w:val="009139A6"/>
    <w:rsid w:val="009448BB"/>
    <w:rsid w:val="00A3176C"/>
    <w:rsid w:val="00AE65F8"/>
    <w:rsid w:val="00B2512C"/>
    <w:rsid w:val="00BA00AB"/>
    <w:rsid w:val="00CB4ED9"/>
    <w:rsid w:val="00D7045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9198D"/>
  <w15:chartTrackingRefBased/>
  <w15:docId w15:val="{614B8ABE-69FA-47C1-BB81-EF456253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704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0-053/5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2022-04-30T20:09:00Z</dcterms:created>
  <dcterms:modified xsi:type="dcterms:W3CDTF">2024-08-05T08:08:00Z</dcterms:modified>
</cp:coreProperties>
</file>