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070D0" w14:textId="08D80C2F" w:rsidR="00BA00AB" w:rsidRDefault="00E77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USFLETT</w:t>
      </w:r>
      <w:r>
        <w:rPr>
          <w:rFonts w:cs="Times New Roman"/>
          <w:szCs w:val="24"/>
        </w:rPr>
        <w:t xml:space="preserve">      (d.1469)</w:t>
      </w:r>
    </w:p>
    <w:p w14:paraId="483E4B07" w14:textId="65B57A88" w:rsidR="00E7757A" w:rsidRDefault="00E77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Halys in the parish of Drax, West Riding of Yorkshire.</w:t>
      </w:r>
    </w:p>
    <w:p w14:paraId="471C7AA3" w14:textId="77777777" w:rsidR="00E7757A" w:rsidRDefault="00E7757A" w:rsidP="009139A6">
      <w:pPr>
        <w:pStyle w:val="NoSpacing"/>
        <w:rPr>
          <w:rFonts w:cs="Times New Roman"/>
          <w:szCs w:val="24"/>
        </w:rPr>
      </w:pPr>
    </w:p>
    <w:p w14:paraId="61ED7B9E" w14:textId="77777777" w:rsidR="00E7757A" w:rsidRDefault="00E7757A" w:rsidP="009139A6">
      <w:pPr>
        <w:pStyle w:val="NoSpacing"/>
        <w:rPr>
          <w:rFonts w:cs="Times New Roman"/>
          <w:szCs w:val="24"/>
        </w:rPr>
      </w:pPr>
    </w:p>
    <w:p w14:paraId="62D42F5C" w14:textId="27716C46" w:rsidR="00E7757A" w:rsidRDefault="00E77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May1469</w:t>
      </w:r>
      <w:r>
        <w:rPr>
          <w:rFonts w:cs="Times New Roman"/>
          <w:szCs w:val="24"/>
        </w:rPr>
        <w:tab/>
        <w:t>Administration of his lands and possessions was granted.</w:t>
      </w:r>
    </w:p>
    <w:p w14:paraId="2FF28A83" w14:textId="63B41CFE" w:rsidR="00E7757A" w:rsidRDefault="00E77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p.174)</w:t>
      </w:r>
    </w:p>
    <w:p w14:paraId="33506674" w14:textId="77777777" w:rsidR="00E7757A" w:rsidRDefault="00E7757A" w:rsidP="009139A6">
      <w:pPr>
        <w:pStyle w:val="NoSpacing"/>
        <w:rPr>
          <w:rFonts w:cs="Times New Roman"/>
          <w:szCs w:val="24"/>
        </w:rPr>
      </w:pPr>
    </w:p>
    <w:p w14:paraId="31161717" w14:textId="77777777" w:rsidR="00E7757A" w:rsidRDefault="00E7757A" w:rsidP="009139A6">
      <w:pPr>
        <w:pStyle w:val="NoSpacing"/>
        <w:rPr>
          <w:rFonts w:cs="Times New Roman"/>
          <w:szCs w:val="24"/>
        </w:rPr>
      </w:pPr>
    </w:p>
    <w:p w14:paraId="5BBAF06F" w14:textId="3EDC8459" w:rsidR="00E7757A" w:rsidRPr="00E7757A" w:rsidRDefault="00E77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sectPr w:rsidR="00E7757A" w:rsidRPr="00E775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CC082" w14:textId="77777777" w:rsidR="00E7757A" w:rsidRDefault="00E7757A" w:rsidP="009139A6">
      <w:r>
        <w:separator/>
      </w:r>
    </w:p>
  </w:endnote>
  <w:endnote w:type="continuationSeparator" w:id="0">
    <w:p w14:paraId="7786B641" w14:textId="77777777" w:rsidR="00E7757A" w:rsidRDefault="00E775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E3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823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22C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55D52" w14:textId="77777777" w:rsidR="00E7757A" w:rsidRDefault="00E7757A" w:rsidP="009139A6">
      <w:r>
        <w:separator/>
      </w:r>
    </w:p>
  </w:footnote>
  <w:footnote w:type="continuationSeparator" w:id="0">
    <w:p w14:paraId="7BE1618F" w14:textId="77777777" w:rsidR="00E7757A" w:rsidRDefault="00E775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B38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2A3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433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7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757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DA11"/>
  <w15:chartTrackingRefBased/>
  <w15:docId w15:val="{74CD8EB2-B9AC-4897-8AB4-71D22E23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2024-05-10T07:56:00Z</dcterms:created>
  <dcterms:modified xsi:type="dcterms:W3CDTF">2024-05-10T07:58:00Z</dcterms:modified>
</cp:coreProperties>
</file>