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6A096" w14:textId="2FEB60EB" w:rsidR="00BA00AB" w:rsidRDefault="00133D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USFLETT</w:t>
      </w:r>
      <w:r>
        <w:rPr>
          <w:rFonts w:cs="Times New Roman"/>
          <w:szCs w:val="24"/>
        </w:rPr>
        <w:t xml:space="preserve">       (d.1505)</w:t>
      </w:r>
    </w:p>
    <w:p w14:paraId="2080BBAB" w14:textId="221E762D" w:rsidR="00133DB6" w:rsidRDefault="00133D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295531EC" w14:textId="77777777" w:rsidR="00133DB6" w:rsidRDefault="00133DB6" w:rsidP="009139A6">
      <w:pPr>
        <w:pStyle w:val="NoSpacing"/>
        <w:rPr>
          <w:rFonts w:cs="Times New Roman"/>
          <w:szCs w:val="24"/>
        </w:rPr>
      </w:pPr>
    </w:p>
    <w:p w14:paraId="0B9C502E" w14:textId="77777777" w:rsidR="00133DB6" w:rsidRDefault="00133DB6" w:rsidP="009139A6">
      <w:pPr>
        <w:pStyle w:val="NoSpacing"/>
        <w:rPr>
          <w:rFonts w:cs="Times New Roman"/>
          <w:szCs w:val="24"/>
        </w:rPr>
      </w:pPr>
    </w:p>
    <w:p w14:paraId="11CEA59C" w14:textId="1262C8CA" w:rsidR="00133DB6" w:rsidRDefault="00133D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Apr.1505</w:t>
      </w:r>
      <w:r>
        <w:rPr>
          <w:rFonts w:cs="Times New Roman"/>
          <w:szCs w:val="24"/>
        </w:rPr>
        <w:tab/>
        <w:t>He made his Will.    (W.Y.R. p.174)</w:t>
      </w:r>
    </w:p>
    <w:p w14:paraId="70358511" w14:textId="2D91FCB1" w:rsidR="00133DB6" w:rsidRDefault="00133D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FFE53C0" w14:textId="77777777" w:rsidR="00133DB6" w:rsidRDefault="00133DB6" w:rsidP="009139A6">
      <w:pPr>
        <w:pStyle w:val="NoSpacing"/>
        <w:rPr>
          <w:rFonts w:cs="Times New Roman"/>
          <w:szCs w:val="24"/>
        </w:rPr>
      </w:pPr>
    </w:p>
    <w:p w14:paraId="75510658" w14:textId="77777777" w:rsidR="00133DB6" w:rsidRDefault="00133DB6" w:rsidP="009139A6">
      <w:pPr>
        <w:pStyle w:val="NoSpacing"/>
        <w:rPr>
          <w:rFonts w:cs="Times New Roman"/>
          <w:szCs w:val="24"/>
        </w:rPr>
      </w:pPr>
    </w:p>
    <w:p w14:paraId="3DBFDB5F" w14:textId="791743DE" w:rsidR="00133DB6" w:rsidRPr="00133DB6" w:rsidRDefault="00133D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sectPr w:rsidR="00133DB6" w:rsidRPr="00133D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C37B9" w14:textId="77777777" w:rsidR="00133DB6" w:rsidRDefault="00133DB6" w:rsidP="009139A6">
      <w:r>
        <w:separator/>
      </w:r>
    </w:p>
  </w:endnote>
  <w:endnote w:type="continuationSeparator" w:id="0">
    <w:p w14:paraId="7025D490" w14:textId="77777777" w:rsidR="00133DB6" w:rsidRDefault="00133D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6A1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F07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514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1775B" w14:textId="77777777" w:rsidR="00133DB6" w:rsidRDefault="00133DB6" w:rsidP="009139A6">
      <w:r>
        <w:separator/>
      </w:r>
    </w:p>
  </w:footnote>
  <w:footnote w:type="continuationSeparator" w:id="0">
    <w:p w14:paraId="5603B5AF" w14:textId="77777777" w:rsidR="00133DB6" w:rsidRDefault="00133D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9EC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375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251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B6"/>
    <w:rsid w:val="000666E0"/>
    <w:rsid w:val="00133DB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6563F"/>
  <w15:chartTrackingRefBased/>
  <w15:docId w15:val="{1EA42634-BE5A-4D0F-973F-0D030DD2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2024-05-10T06:36:00Z</dcterms:created>
  <dcterms:modified xsi:type="dcterms:W3CDTF">2024-05-10T06:38:00Z</dcterms:modified>
</cp:coreProperties>
</file>