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5AA76" w14:textId="1367A892" w:rsidR="00771EF7" w:rsidRDefault="00771EF7" w:rsidP="00FB42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SWAN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d.ca.1430)</w:t>
      </w:r>
    </w:p>
    <w:p w14:paraId="34E51C2F" w14:textId="1F040F9F" w:rsidR="00771EF7" w:rsidRDefault="00771EF7" w:rsidP="00FB42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72874FB4" w14:textId="77777777" w:rsidR="00771EF7" w:rsidRDefault="00771EF7" w:rsidP="00FB42FE">
      <w:pPr>
        <w:pStyle w:val="NoSpacing"/>
        <w:rPr>
          <w:rFonts w:cs="Times New Roman"/>
          <w:szCs w:val="24"/>
        </w:rPr>
      </w:pPr>
    </w:p>
    <w:p w14:paraId="268BBEDE" w14:textId="77777777" w:rsidR="00771EF7" w:rsidRDefault="00771EF7" w:rsidP="00FB42FE">
      <w:pPr>
        <w:pStyle w:val="NoSpacing"/>
        <w:rPr>
          <w:rFonts w:cs="Times New Roman"/>
          <w:szCs w:val="24"/>
        </w:rPr>
      </w:pPr>
    </w:p>
    <w:p w14:paraId="042D42C4" w14:textId="23410EBF" w:rsidR="00771EF7" w:rsidRDefault="00771EF7" w:rsidP="00FB42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William.    (C.F.R. 1422-30 p.276)</w:t>
      </w:r>
    </w:p>
    <w:p w14:paraId="47A91FB3" w14:textId="77777777" w:rsidR="00771EF7" w:rsidRDefault="00771EF7" w:rsidP="00FB42FE">
      <w:pPr>
        <w:pStyle w:val="NoSpacing"/>
        <w:rPr>
          <w:rFonts w:cs="Times New Roman"/>
          <w:szCs w:val="24"/>
        </w:rPr>
      </w:pPr>
    </w:p>
    <w:p w14:paraId="1E4A381F" w14:textId="77777777" w:rsidR="00771EF7" w:rsidRDefault="00771EF7" w:rsidP="00FB42FE">
      <w:pPr>
        <w:pStyle w:val="NoSpacing"/>
        <w:rPr>
          <w:rFonts w:cs="Times New Roman"/>
          <w:szCs w:val="24"/>
        </w:rPr>
      </w:pPr>
    </w:p>
    <w:p w14:paraId="632C05E7" w14:textId="7DD93CF5" w:rsidR="00771EF7" w:rsidRDefault="00771EF7" w:rsidP="00FB42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May1430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</w:t>
      </w:r>
    </w:p>
    <w:p w14:paraId="2CC58ABD" w14:textId="67DEC6E8" w:rsidR="002E12EF" w:rsidRDefault="002E12EF" w:rsidP="00FB42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Newcaastle</w:t>
      </w:r>
      <w:proofErr w:type="spellEnd"/>
      <w:r>
        <w:rPr>
          <w:rFonts w:cs="Times New Roman"/>
          <w:szCs w:val="24"/>
        </w:rPr>
        <w:t>-upon-Tyne and Northumberland.   (ibid.)</w:t>
      </w:r>
    </w:p>
    <w:p w14:paraId="52AED076" w14:textId="77777777" w:rsidR="002E12EF" w:rsidRDefault="002E12EF" w:rsidP="00FB42FE">
      <w:pPr>
        <w:pStyle w:val="NoSpacing"/>
        <w:rPr>
          <w:rFonts w:cs="Times New Roman"/>
          <w:szCs w:val="24"/>
        </w:rPr>
      </w:pPr>
    </w:p>
    <w:p w14:paraId="26F3386E" w14:textId="77777777" w:rsidR="002E12EF" w:rsidRDefault="002E12EF" w:rsidP="00FB42FE">
      <w:pPr>
        <w:pStyle w:val="NoSpacing"/>
        <w:rPr>
          <w:rFonts w:cs="Times New Roman"/>
          <w:szCs w:val="24"/>
        </w:rPr>
      </w:pPr>
    </w:p>
    <w:p w14:paraId="3995C79D" w14:textId="5B4435E8" w:rsidR="002E12EF" w:rsidRPr="00771EF7" w:rsidRDefault="002E12EF" w:rsidP="00FB42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May 2024</w:t>
      </w:r>
    </w:p>
    <w:p w14:paraId="24D3557A" w14:textId="77777777" w:rsidR="00DF53CE" w:rsidRPr="00DF53CE" w:rsidRDefault="00DF53CE" w:rsidP="00FB42FE">
      <w:pPr>
        <w:pStyle w:val="NoSpacing"/>
        <w:rPr>
          <w:rFonts w:cs="Times New Roman"/>
          <w:szCs w:val="24"/>
        </w:rPr>
      </w:pPr>
    </w:p>
    <w:p w14:paraId="01AFD687" w14:textId="0A765F52" w:rsidR="00FB42FE" w:rsidRPr="00FB42FE" w:rsidRDefault="00FB42FE" w:rsidP="00FB42FE">
      <w:pPr>
        <w:pStyle w:val="NoSpacing"/>
        <w:rPr>
          <w:rFonts w:cs="Times New Roman"/>
          <w:szCs w:val="24"/>
        </w:rPr>
      </w:pPr>
    </w:p>
    <w:p w14:paraId="4C3A8E0C" w14:textId="61A9DB0F" w:rsidR="00FB42FE" w:rsidRPr="00FB42FE" w:rsidRDefault="00FB42FE" w:rsidP="00FB42FE">
      <w:pPr>
        <w:pStyle w:val="NoSpacing"/>
        <w:rPr>
          <w:rFonts w:cs="Times New Roman"/>
          <w:szCs w:val="24"/>
        </w:rPr>
      </w:pPr>
    </w:p>
    <w:p w14:paraId="31EF29A0" w14:textId="0D775C53" w:rsidR="00FB42FE" w:rsidRPr="00FB42FE" w:rsidRDefault="00FB42FE" w:rsidP="00FB42FE">
      <w:pPr>
        <w:pStyle w:val="NoSpacing"/>
        <w:rPr>
          <w:rFonts w:cs="Times New Roman"/>
          <w:szCs w:val="24"/>
        </w:rPr>
      </w:pPr>
    </w:p>
    <w:p w14:paraId="46EE07DB" w14:textId="7B0BE1FD" w:rsidR="00FB42FE" w:rsidRPr="00FB42FE" w:rsidRDefault="00FB42FE" w:rsidP="00FB42FE">
      <w:pPr>
        <w:pStyle w:val="NoSpacing"/>
        <w:rPr>
          <w:rFonts w:cs="Times New Roman"/>
          <w:szCs w:val="24"/>
        </w:rPr>
      </w:pPr>
    </w:p>
    <w:p w14:paraId="368B243B" w14:textId="0FEB6F13" w:rsidR="00FB42FE" w:rsidRPr="00FB42FE" w:rsidRDefault="00FB42FE" w:rsidP="00FB42FE">
      <w:pPr>
        <w:pStyle w:val="NoSpacing"/>
        <w:rPr>
          <w:rFonts w:cs="Times New Roman"/>
          <w:szCs w:val="24"/>
        </w:rPr>
      </w:pPr>
    </w:p>
    <w:p w14:paraId="1C8F1DE2" w14:textId="60290316" w:rsidR="00FB42FE" w:rsidRPr="00FB42FE" w:rsidRDefault="00FB42FE" w:rsidP="00FB42FE">
      <w:pPr>
        <w:pStyle w:val="NoSpacing"/>
        <w:rPr>
          <w:rFonts w:cs="Times New Roman"/>
          <w:szCs w:val="24"/>
        </w:rPr>
      </w:pPr>
    </w:p>
    <w:p w14:paraId="185F915B" w14:textId="385210FA" w:rsidR="00FB42FE" w:rsidRPr="00FB42FE" w:rsidRDefault="00FB42FE" w:rsidP="00FB42FE">
      <w:pPr>
        <w:pStyle w:val="NoSpacing"/>
        <w:rPr>
          <w:rFonts w:cs="Times New Roman"/>
          <w:szCs w:val="24"/>
        </w:rPr>
      </w:pPr>
    </w:p>
    <w:p w14:paraId="1987778C" w14:textId="5FDFFAA1" w:rsidR="00F438CC" w:rsidRPr="00FB42FE" w:rsidRDefault="00F438CC" w:rsidP="00F438CC">
      <w:pPr>
        <w:pStyle w:val="NoSpacing"/>
        <w:rPr>
          <w:rFonts w:cs="Times New Roman"/>
          <w:szCs w:val="24"/>
        </w:rPr>
      </w:pPr>
    </w:p>
    <w:p w14:paraId="44A5EE20" w14:textId="7AA0DD8D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5A3FB033" w14:textId="04CB80A7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0BB45865" w14:textId="4BCA087E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774B69D1" w14:textId="4E95CDAA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1D1611C8" w14:textId="0FC5DEEB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4145BDA7" w14:textId="25776142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6AD83BA9" w14:textId="2B3286C6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54209240" w14:textId="230132A2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4EA69C04" w14:textId="164C6238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5D48E750" w14:textId="7007ECF0" w:rsidR="00F438CC" w:rsidRPr="00F438CC" w:rsidRDefault="00F438CC" w:rsidP="00F438CC">
      <w:pPr>
        <w:pStyle w:val="NoSpacing"/>
        <w:rPr>
          <w:rFonts w:cs="Times New Roman"/>
          <w:szCs w:val="24"/>
        </w:rPr>
      </w:pPr>
    </w:p>
    <w:p w14:paraId="1C836DB2" w14:textId="738510E2" w:rsidR="00595353" w:rsidRPr="00595353" w:rsidRDefault="0059535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sectPr w:rsidR="00595353" w:rsidRPr="005953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3D11D" w14:textId="77777777" w:rsidR="00D37BD7" w:rsidRDefault="00D37BD7" w:rsidP="009139A6">
      <w:r>
        <w:separator/>
      </w:r>
    </w:p>
  </w:endnote>
  <w:endnote w:type="continuationSeparator" w:id="0">
    <w:p w14:paraId="718B218F" w14:textId="77777777" w:rsidR="00D37BD7" w:rsidRDefault="00D37B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6FA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27A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C46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9BF9F" w14:textId="77777777" w:rsidR="00D37BD7" w:rsidRDefault="00D37BD7" w:rsidP="009139A6">
      <w:r>
        <w:separator/>
      </w:r>
    </w:p>
  </w:footnote>
  <w:footnote w:type="continuationSeparator" w:id="0">
    <w:p w14:paraId="4C6413EF" w14:textId="77777777" w:rsidR="00D37BD7" w:rsidRDefault="00D37B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01B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464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33B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D7"/>
    <w:rsid w:val="00033CC5"/>
    <w:rsid w:val="000666E0"/>
    <w:rsid w:val="002510B7"/>
    <w:rsid w:val="00270799"/>
    <w:rsid w:val="002E12EF"/>
    <w:rsid w:val="004B49EA"/>
    <w:rsid w:val="004D363C"/>
    <w:rsid w:val="00595353"/>
    <w:rsid w:val="005C130B"/>
    <w:rsid w:val="005C30A0"/>
    <w:rsid w:val="006577BE"/>
    <w:rsid w:val="00771EF7"/>
    <w:rsid w:val="007A579C"/>
    <w:rsid w:val="00826F5C"/>
    <w:rsid w:val="009139A6"/>
    <w:rsid w:val="009411C2"/>
    <w:rsid w:val="009448BB"/>
    <w:rsid w:val="00947624"/>
    <w:rsid w:val="00957EEB"/>
    <w:rsid w:val="00A3176C"/>
    <w:rsid w:val="00AE65F8"/>
    <w:rsid w:val="00BA00AB"/>
    <w:rsid w:val="00C440F4"/>
    <w:rsid w:val="00C71834"/>
    <w:rsid w:val="00CB4ED9"/>
    <w:rsid w:val="00D37BD7"/>
    <w:rsid w:val="00DF53CE"/>
    <w:rsid w:val="00E61DA6"/>
    <w:rsid w:val="00EB3209"/>
    <w:rsid w:val="00F41096"/>
    <w:rsid w:val="00F438CC"/>
    <w:rsid w:val="00F5287F"/>
    <w:rsid w:val="00FB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DBACE"/>
  <w15:chartTrackingRefBased/>
  <w15:docId w15:val="{C971A34E-8D39-4FEC-9D7F-3011E2D3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131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2024-05-09T17:24:00Z</dcterms:created>
  <dcterms:modified xsi:type="dcterms:W3CDTF">2024-05-09T20:39:00Z</dcterms:modified>
</cp:coreProperties>
</file>