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A073F" w14:textId="395CE73A" w:rsidR="00BA00AB" w:rsidRDefault="00F714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USFLETE</w:t>
      </w:r>
      <w:r>
        <w:rPr>
          <w:rFonts w:cs="Times New Roman"/>
          <w:szCs w:val="24"/>
        </w:rPr>
        <w:t xml:space="preserve">      (d.ca.1426)</w:t>
      </w:r>
    </w:p>
    <w:p w14:paraId="1EE9D296" w14:textId="77777777" w:rsidR="00F71459" w:rsidRDefault="00F71459" w:rsidP="009139A6">
      <w:pPr>
        <w:pStyle w:val="NoSpacing"/>
        <w:rPr>
          <w:rFonts w:cs="Times New Roman"/>
          <w:szCs w:val="24"/>
        </w:rPr>
      </w:pPr>
    </w:p>
    <w:p w14:paraId="43B191FB" w14:textId="77777777" w:rsidR="00F71459" w:rsidRDefault="00F71459" w:rsidP="009139A6">
      <w:pPr>
        <w:pStyle w:val="NoSpacing"/>
        <w:rPr>
          <w:rFonts w:cs="Times New Roman"/>
          <w:szCs w:val="24"/>
        </w:rPr>
      </w:pPr>
    </w:p>
    <w:p w14:paraId="6798EAF2" w14:textId="7CF13356" w:rsidR="00F71459" w:rsidRDefault="00F714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Oct.1426</w:t>
      </w:r>
      <w:r>
        <w:rPr>
          <w:rFonts w:cs="Times New Roman"/>
          <w:szCs w:val="24"/>
        </w:rPr>
        <w:tab/>
        <w:t>Writs of diem clausit extremum to the Escheators of Devon and Somerset.</w:t>
      </w:r>
    </w:p>
    <w:p w14:paraId="030BD6EE" w14:textId="7CCA1470" w:rsidR="00F71459" w:rsidRDefault="00F714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p.136)</w:t>
      </w:r>
    </w:p>
    <w:p w14:paraId="79746942" w14:textId="77777777" w:rsidR="00F71459" w:rsidRDefault="00F71459" w:rsidP="009139A6">
      <w:pPr>
        <w:pStyle w:val="NoSpacing"/>
        <w:rPr>
          <w:rFonts w:cs="Times New Roman"/>
          <w:szCs w:val="24"/>
        </w:rPr>
      </w:pPr>
    </w:p>
    <w:p w14:paraId="7AAF97E8" w14:textId="77777777" w:rsidR="00F71459" w:rsidRDefault="00F71459" w:rsidP="009139A6">
      <w:pPr>
        <w:pStyle w:val="NoSpacing"/>
        <w:rPr>
          <w:rFonts w:cs="Times New Roman"/>
          <w:szCs w:val="24"/>
        </w:rPr>
      </w:pPr>
    </w:p>
    <w:p w14:paraId="30C7EDDC" w14:textId="4EE2F2C6" w:rsidR="00F71459" w:rsidRPr="00F71459" w:rsidRDefault="00F714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February 2024</w:t>
      </w:r>
    </w:p>
    <w:sectPr w:rsidR="00F71459" w:rsidRPr="00F714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69F6C" w14:textId="77777777" w:rsidR="00F71459" w:rsidRDefault="00F71459" w:rsidP="009139A6">
      <w:r>
        <w:separator/>
      </w:r>
    </w:p>
  </w:endnote>
  <w:endnote w:type="continuationSeparator" w:id="0">
    <w:p w14:paraId="01B5F445" w14:textId="77777777" w:rsidR="00F71459" w:rsidRDefault="00F714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CFC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3E0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3C1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FC37F" w14:textId="77777777" w:rsidR="00F71459" w:rsidRDefault="00F71459" w:rsidP="009139A6">
      <w:r>
        <w:separator/>
      </w:r>
    </w:p>
  </w:footnote>
  <w:footnote w:type="continuationSeparator" w:id="0">
    <w:p w14:paraId="1B586F6D" w14:textId="77777777" w:rsidR="00F71459" w:rsidRDefault="00F714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CE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949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E87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5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85B33"/>
  <w15:chartTrackingRefBased/>
  <w15:docId w15:val="{9C641241-8849-4C21-A9E7-EC5BDB5A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2024-02-01T17:36:00Z</dcterms:created>
  <dcterms:modified xsi:type="dcterms:W3CDTF">2024-02-01T17:39:00Z</dcterms:modified>
</cp:coreProperties>
</file>