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0FB" w:rsidRDefault="00AD70FB" w:rsidP="00AD70F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USBURN</w:t>
      </w:r>
      <w:r>
        <w:rPr>
          <w:rFonts w:ascii="Times New Roman" w:hAnsi="Arial Unicode MS"/>
        </w:rPr>
        <w:t xml:space="preserve">       (fl.1420)</w:t>
      </w:r>
    </w:p>
    <w:p w:rsidR="00AD70FB" w:rsidRDefault="00AD70FB" w:rsidP="00AD70F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Textor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Son:    Richard (q.v.).    (R.F.Y. p.165)</w:t>
      </w:r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Richard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</w:p>
    <w:p w:rsidR="00AD70FB" w:rsidRDefault="00AD70FB" w:rsidP="00AD70F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23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0FB" w:rsidRDefault="00AD70FB" w:rsidP="00920DE3">
      <w:pPr>
        <w:spacing w:after="0" w:line="240" w:lineRule="auto"/>
      </w:pPr>
      <w:r>
        <w:separator/>
      </w:r>
    </w:p>
  </w:endnote>
  <w:endnote w:type="continuationSeparator" w:id="0">
    <w:p w:rsidR="00AD70FB" w:rsidRDefault="00AD70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0FB" w:rsidRDefault="00AD70FB" w:rsidP="00920DE3">
      <w:pPr>
        <w:spacing w:after="0" w:line="240" w:lineRule="auto"/>
      </w:pPr>
      <w:r>
        <w:separator/>
      </w:r>
    </w:p>
  </w:footnote>
  <w:footnote w:type="continuationSeparator" w:id="0">
    <w:p w:rsidR="00AD70FB" w:rsidRDefault="00AD70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0FB"/>
    <w:rsid w:val="00120749"/>
    <w:rsid w:val="00624CAE"/>
    <w:rsid w:val="00920DE3"/>
    <w:rsid w:val="00AD70F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D70F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D70F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2013-12-04T19:54:00Z</dcterms:created>
  <dcterms:modified xsi:type="dcterms:W3CDTF">2013-12-04T19:54:00Z</dcterms:modified>
</cp:coreProperties>
</file>