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FD5" w:rsidRDefault="005D6FD5" w:rsidP="005D6FD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William USBURN</w:t>
      </w:r>
      <w:r>
        <w:rPr>
          <w:rFonts w:ascii="Noteworthy Light"/>
          <w:sz w:val="24"/>
          <w:szCs w:val="24"/>
        </w:rPr>
        <w:t xml:space="preserve">     (fl.1428)</w:t>
      </w:r>
    </w:p>
    <w:p w:rsidR="005D6FD5" w:rsidRDefault="005D6FD5" w:rsidP="005D6FD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</w:t>
      </w:r>
      <w:proofErr w:type="spellStart"/>
      <w:proofErr w:type="gramStart"/>
      <w:r>
        <w:rPr>
          <w:rFonts w:ascii="Noteworthy Light"/>
          <w:sz w:val="24"/>
          <w:szCs w:val="24"/>
        </w:rPr>
        <w:t>Tapiter</w:t>
      </w:r>
      <w:proofErr w:type="spellEnd"/>
      <w:r>
        <w:rPr>
          <w:rFonts w:ascii="Noteworthy Light"/>
          <w:sz w:val="24"/>
          <w:szCs w:val="24"/>
        </w:rPr>
        <w:t>.</w:t>
      </w:r>
      <w:proofErr w:type="gramEnd"/>
    </w:p>
    <w:p w:rsidR="005D6FD5" w:rsidRDefault="005D6FD5" w:rsidP="005D6FD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5D6FD5" w:rsidRDefault="005D6FD5" w:rsidP="005D6FD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5D6FD5" w:rsidRDefault="005D6FD5" w:rsidP="005D6FD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</w:rPr>
        <w:t xml:space="preserve">Son:  William, </w:t>
      </w:r>
      <w:proofErr w:type="gramStart"/>
      <w:r>
        <w:rPr>
          <w:rFonts w:ascii="Noteworthy Light"/>
          <w:sz w:val="24"/>
          <w:szCs w:val="24"/>
        </w:rPr>
        <w:t>skinner(</w:t>
      </w:r>
      <w:proofErr w:type="gramEnd"/>
      <w:r>
        <w:rPr>
          <w:rFonts w:ascii="Noteworthy Light"/>
          <w:sz w:val="24"/>
          <w:szCs w:val="24"/>
        </w:rPr>
        <w:t>q.v.).   (R.F.Y. p.174)</w:t>
      </w:r>
    </w:p>
    <w:p w:rsidR="005D6FD5" w:rsidRDefault="005D6FD5" w:rsidP="005D6FD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5D6FD5" w:rsidRDefault="005D6FD5" w:rsidP="005D6FD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5D6FD5" w:rsidRDefault="005D6FD5" w:rsidP="005D6FD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 xml:space="preserve">1453    William, junior, became a Freeman.  </w:t>
      </w:r>
      <w:proofErr w:type="gramStart"/>
      <w:r>
        <w:rPr>
          <w:rFonts w:ascii="Noteworthy Light" w:eastAsia="Noteworthy Light" w:hAnsi="Noteworthy Light" w:cs="Noteworthy Light"/>
          <w:sz w:val="24"/>
          <w:szCs w:val="24"/>
        </w:rPr>
        <w:t>(ibid.)</w:t>
      </w:r>
      <w:proofErr w:type="gramEnd"/>
    </w:p>
    <w:p w:rsidR="005D6FD5" w:rsidRDefault="005D6FD5" w:rsidP="005D6FD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5D6FD5" w:rsidRDefault="005D6FD5" w:rsidP="005D6FD5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E47068" w:rsidRPr="00C009D8" w:rsidRDefault="005D6FD5" w:rsidP="005D6FD5">
      <w:pPr>
        <w:pStyle w:val="NoSpacing"/>
      </w:pPr>
      <w:r>
        <w:rPr>
          <w:rFonts w:ascii="Noteworthy Light"/>
        </w:rPr>
        <w:t>8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FD5" w:rsidRDefault="005D6FD5" w:rsidP="00920DE3">
      <w:pPr>
        <w:spacing w:after="0" w:line="240" w:lineRule="auto"/>
      </w:pPr>
      <w:r>
        <w:separator/>
      </w:r>
    </w:p>
  </w:endnote>
  <w:endnote w:type="continuationSeparator" w:id="0">
    <w:p w:rsidR="005D6FD5" w:rsidRDefault="005D6F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FD5" w:rsidRDefault="005D6FD5" w:rsidP="00920DE3">
      <w:pPr>
        <w:spacing w:after="0" w:line="240" w:lineRule="auto"/>
      </w:pPr>
      <w:r>
        <w:separator/>
      </w:r>
    </w:p>
  </w:footnote>
  <w:footnote w:type="continuationSeparator" w:id="0">
    <w:p w:rsidR="005D6FD5" w:rsidRDefault="005D6F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FD5"/>
    <w:rsid w:val="00120749"/>
    <w:rsid w:val="005D6FD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D6FD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D6FD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2014-04-26T14:14:00Z</dcterms:created>
  <dcterms:modified xsi:type="dcterms:W3CDTF">2014-04-26T14:14:00Z</dcterms:modified>
</cp:coreProperties>
</file>