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68515" w14:textId="77777777" w:rsidR="00F141CE" w:rsidRDefault="00F141CE" w:rsidP="00F141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USBURN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d.1428)</w:t>
      </w:r>
    </w:p>
    <w:p w14:paraId="728C48AC" w14:textId="77777777" w:rsidR="00F141CE" w:rsidRDefault="00F141CE" w:rsidP="00F141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Litster.</w:t>
      </w:r>
    </w:p>
    <w:p w14:paraId="0ACCEAB8" w14:textId="77777777" w:rsidR="00F141CE" w:rsidRDefault="00F141CE" w:rsidP="00F141CE">
      <w:pPr>
        <w:pStyle w:val="NoSpacing"/>
        <w:rPr>
          <w:rFonts w:cs="Times New Roman"/>
          <w:szCs w:val="24"/>
        </w:rPr>
      </w:pPr>
    </w:p>
    <w:p w14:paraId="72554E9C" w14:textId="77777777" w:rsidR="00F141CE" w:rsidRDefault="00F141CE" w:rsidP="00F141CE">
      <w:pPr>
        <w:pStyle w:val="NoSpacing"/>
        <w:rPr>
          <w:rFonts w:cs="Times New Roman"/>
          <w:szCs w:val="24"/>
        </w:rPr>
      </w:pPr>
    </w:p>
    <w:p w14:paraId="4DB5B899" w14:textId="77777777" w:rsidR="00F141CE" w:rsidRDefault="00F141CE" w:rsidP="00F141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May1428</w:t>
      </w:r>
      <w:r>
        <w:rPr>
          <w:rFonts w:cs="Times New Roman"/>
          <w:szCs w:val="24"/>
        </w:rPr>
        <w:tab/>
        <w:t>He made his Will.   (W.Y.R. p.174)</w:t>
      </w:r>
    </w:p>
    <w:p w14:paraId="4F779E39" w14:textId="77777777" w:rsidR="00F141CE" w:rsidRDefault="00F141CE" w:rsidP="00F141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</w:t>
      </w:r>
      <w:r>
        <w:rPr>
          <w:rFonts w:cs="Times New Roman"/>
          <w:szCs w:val="24"/>
        </w:rPr>
        <w:tab/>
        <w:t>Probate of his Will.   (ibid.)</w:t>
      </w:r>
    </w:p>
    <w:p w14:paraId="3AFDC5FA" w14:textId="77777777" w:rsidR="00F141CE" w:rsidRDefault="00F141CE" w:rsidP="00F141CE">
      <w:pPr>
        <w:pStyle w:val="NoSpacing"/>
        <w:rPr>
          <w:rFonts w:cs="Times New Roman"/>
          <w:szCs w:val="24"/>
        </w:rPr>
      </w:pPr>
    </w:p>
    <w:p w14:paraId="34A0D66C" w14:textId="77777777" w:rsidR="00F141CE" w:rsidRDefault="00F141CE" w:rsidP="00F141CE">
      <w:pPr>
        <w:pStyle w:val="NoSpacing"/>
        <w:rPr>
          <w:rFonts w:cs="Times New Roman"/>
          <w:szCs w:val="24"/>
        </w:rPr>
      </w:pPr>
    </w:p>
    <w:p w14:paraId="194EB578" w14:textId="77777777" w:rsidR="00F141CE" w:rsidRDefault="00F141CE" w:rsidP="00F141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2FA134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A5444" w14:textId="77777777" w:rsidR="00F141CE" w:rsidRDefault="00F141CE" w:rsidP="009139A6">
      <w:r>
        <w:separator/>
      </w:r>
    </w:p>
  </w:endnote>
  <w:endnote w:type="continuationSeparator" w:id="0">
    <w:p w14:paraId="2E309B94" w14:textId="77777777" w:rsidR="00F141CE" w:rsidRDefault="00F141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4EC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2CF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69C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5CC827" w14:textId="77777777" w:rsidR="00F141CE" w:rsidRDefault="00F141CE" w:rsidP="009139A6">
      <w:r>
        <w:separator/>
      </w:r>
    </w:p>
  </w:footnote>
  <w:footnote w:type="continuationSeparator" w:id="0">
    <w:p w14:paraId="3EE9553E" w14:textId="77777777" w:rsidR="00F141CE" w:rsidRDefault="00F141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D4F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D7C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FC3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C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41C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EF72"/>
  <w15:chartTrackingRefBased/>
  <w15:docId w15:val="{FB74BAB1-B197-4131-8DFB-6D32D8F3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2024-05-07T18:54:00Z</dcterms:created>
  <dcterms:modified xsi:type="dcterms:W3CDTF">2024-05-07T18:55:00Z</dcterms:modified>
</cp:coreProperties>
</file>