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6870C" w14:textId="5275ED7E" w:rsidR="00BA00AB" w:rsidRDefault="00A405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USBURN</w:t>
      </w:r>
      <w:r>
        <w:rPr>
          <w:rFonts w:cs="Times New Roman"/>
          <w:szCs w:val="24"/>
        </w:rPr>
        <w:t xml:space="preserve">      (d.1459)</w:t>
      </w:r>
    </w:p>
    <w:p w14:paraId="4B87AD85" w14:textId="218E2FF3" w:rsidR="00A405F1" w:rsidRDefault="00A405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Escrick, Yorkshire.</w:t>
      </w:r>
    </w:p>
    <w:p w14:paraId="2B4B8F44" w14:textId="77777777" w:rsidR="00A405F1" w:rsidRDefault="00A405F1" w:rsidP="009139A6">
      <w:pPr>
        <w:pStyle w:val="NoSpacing"/>
        <w:rPr>
          <w:rFonts w:cs="Times New Roman"/>
          <w:szCs w:val="24"/>
        </w:rPr>
      </w:pPr>
    </w:p>
    <w:p w14:paraId="53CBE739" w14:textId="77777777" w:rsidR="00A405F1" w:rsidRDefault="00A405F1" w:rsidP="009139A6">
      <w:pPr>
        <w:pStyle w:val="NoSpacing"/>
        <w:rPr>
          <w:rFonts w:cs="Times New Roman"/>
          <w:szCs w:val="24"/>
        </w:rPr>
      </w:pPr>
    </w:p>
    <w:p w14:paraId="4C34819A" w14:textId="3FA526B5" w:rsidR="00A405F1" w:rsidRDefault="00A405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Mar.1459</w:t>
      </w:r>
      <w:r>
        <w:rPr>
          <w:rFonts w:cs="Times New Roman"/>
          <w:szCs w:val="24"/>
        </w:rPr>
        <w:tab/>
        <w:t>He made his Will.   (W.Y.R. p.174)</w:t>
      </w:r>
    </w:p>
    <w:p w14:paraId="2463E5E8" w14:textId="18B61F6A" w:rsidR="00A405F1" w:rsidRDefault="00A405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Mar.</w:t>
      </w:r>
      <w:r>
        <w:rPr>
          <w:rFonts w:cs="Times New Roman"/>
          <w:szCs w:val="24"/>
        </w:rPr>
        <w:tab/>
        <w:t>Probate of his Will.    (ibid.)</w:t>
      </w:r>
    </w:p>
    <w:p w14:paraId="319975F1" w14:textId="77777777" w:rsidR="00A405F1" w:rsidRDefault="00A405F1" w:rsidP="009139A6">
      <w:pPr>
        <w:pStyle w:val="NoSpacing"/>
        <w:rPr>
          <w:rFonts w:cs="Times New Roman"/>
          <w:szCs w:val="24"/>
        </w:rPr>
      </w:pPr>
    </w:p>
    <w:p w14:paraId="466DBD05" w14:textId="77777777" w:rsidR="00A405F1" w:rsidRDefault="00A405F1" w:rsidP="009139A6">
      <w:pPr>
        <w:pStyle w:val="NoSpacing"/>
        <w:rPr>
          <w:rFonts w:cs="Times New Roman"/>
          <w:szCs w:val="24"/>
        </w:rPr>
      </w:pPr>
    </w:p>
    <w:p w14:paraId="481FF176" w14:textId="17A0F305" w:rsidR="00A405F1" w:rsidRPr="00A405F1" w:rsidRDefault="00A405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sectPr w:rsidR="00A405F1" w:rsidRPr="00A405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7457F" w14:textId="77777777" w:rsidR="00A405F1" w:rsidRDefault="00A405F1" w:rsidP="009139A6">
      <w:r>
        <w:separator/>
      </w:r>
    </w:p>
  </w:endnote>
  <w:endnote w:type="continuationSeparator" w:id="0">
    <w:p w14:paraId="5722A14F" w14:textId="77777777" w:rsidR="00A405F1" w:rsidRDefault="00A405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9BB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D2B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AE0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4A514" w14:textId="77777777" w:rsidR="00A405F1" w:rsidRDefault="00A405F1" w:rsidP="009139A6">
      <w:r>
        <w:separator/>
      </w:r>
    </w:p>
  </w:footnote>
  <w:footnote w:type="continuationSeparator" w:id="0">
    <w:p w14:paraId="2232748C" w14:textId="77777777" w:rsidR="00A405F1" w:rsidRDefault="00A405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EE1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AE2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C89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F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405F1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71585"/>
  <w15:chartTrackingRefBased/>
  <w15:docId w15:val="{35043762-6AAB-4599-B4B4-4A34DAC5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2024-05-07T14:24:00Z</dcterms:created>
  <dcterms:modified xsi:type="dcterms:W3CDTF">2024-05-07T14:26:00Z</dcterms:modified>
</cp:coreProperties>
</file>