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  <w:u w:val="single"/>
        </w:rPr>
        <w:t>John USBARNE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4560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>fl.1510)</w:t>
      </w: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Shepardswell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>, Kent.</w:t>
      </w: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ab/>
        <w:t>1510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p.353)</w:t>
      </w: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C71E1" w:rsidRPr="00A45608" w:rsidRDefault="005C71E1" w:rsidP="005C71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14 May 2016</w:t>
      </w:r>
    </w:p>
    <w:p w:rsidR="006B2F86" w:rsidRPr="00E71FC3" w:rsidRDefault="005C71E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1E1" w:rsidRDefault="005C71E1" w:rsidP="00E71FC3">
      <w:pPr>
        <w:spacing w:after="0" w:line="240" w:lineRule="auto"/>
      </w:pPr>
      <w:r>
        <w:separator/>
      </w:r>
    </w:p>
  </w:endnote>
  <w:endnote w:type="continuationSeparator" w:id="0">
    <w:p w:rsidR="005C71E1" w:rsidRDefault="005C71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1E1" w:rsidRDefault="005C71E1" w:rsidP="00E71FC3">
      <w:pPr>
        <w:spacing w:after="0" w:line="240" w:lineRule="auto"/>
      </w:pPr>
      <w:r>
        <w:separator/>
      </w:r>
    </w:p>
  </w:footnote>
  <w:footnote w:type="continuationSeparator" w:id="0">
    <w:p w:rsidR="005C71E1" w:rsidRDefault="005C71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E1"/>
    <w:rsid w:val="005C71E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B818C4-A5B6-4983-A9DF-9798A83A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2016-06-13T21:37:00Z</dcterms:created>
  <dcterms:modified xsi:type="dcterms:W3CDTF">2016-06-13T21:37:00Z</dcterms:modified>
</cp:coreProperties>
</file>