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70F" w:rsidRPr="00A45608" w:rsidRDefault="00F1770F" w:rsidP="00F177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  <w:u w:val="single"/>
        </w:rPr>
        <w:t>John USBARNE</w:t>
      </w:r>
      <w:r w:rsidRPr="00A4560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4560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45608">
        <w:rPr>
          <w:rFonts w:ascii="Times New Roman" w:hAnsi="Times New Roman" w:cs="Times New Roman"/>
          <w:sz w:val="24"/>
          <w:szCs w:val="24"/>
        </w:rPr>
        <w:t>fl.1467)</w:t>
      </w:r>
    </w:p>
    <w:p w:rsidR="00F1770F" w:rsidRPr="00A45608" w:rsidRDefault="00F1770F" w:rsidP="00F177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>of Little Chart, Kent.</w:t>
      </w:r>
    </w:p>
    <w:p w:rsidR="00F1770F" w:rsidRPr="00A45608" w:rsidRDefault="00F1770F" w:rsidP="00F177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1770F" w:rsidRPr="00A45608" w:rsidRDefault="00F1770F" w:rsidP="00F177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1770F" w:rsidRPr="00A45608" w:rsidRDefault="00F1770F" w:rsidP="00F177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ab/>
        <w:t>1467</w:t>
      </w:r>
      <w:r w:rsidRPr="00A45608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45608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45608">
        <w:rPr>
          <w:rFonts w:ascii="Times New Roman" w:hAnsi="Times New Roman" w:cs="Times New Roman"/>
          <w:sz w:val="24"/>
          <w:szCs w:val="24"/>
        </w:rPr>
        <w:t xml:space="preserve"> p.353)</w:t>
      </w:r>
    </w:p>
    <w:p w:rsidR="00F1770F" w:rsidRPr="00A45608" w:rsidRDefault="00F1770F" w:rsidP="00F177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1770F" w:rsidRPr="00A45608" w:rsidRDefault="00F1770F" w:rsidP="00F177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1770F" w:rsidRPr="00A45608" w:rsidRDefault="00F1770F" w:rsidP="00F1770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>7 May 2016</w:t>
      </w:r>
    </w:p>
    <w:p w:rsidR="006B2F86" w:rsidRPr="00E71FC3" w:rsidRDefault="00F1770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70F" w:rsidRDefault="00F1770F" w:rsidP="00E71FC3">
      <w:pPr>
        <w:spacing w:after="0" w:line="240" w:lineRule="auto"/>
      </w:pPr>
      <w:r>
        <w:separator/>
      </w:r>
    </w:p>
  </w:endnote>
  <w:endnote w:type="continuationSeparator" w:id="0">
    <w:p w:rsidR="00F1770F" w:rsidRDefault="00F177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70F" w:rsidRDefault="00F1770F" w:rsidP="00E71FC3">
      <w:pPr>
        <w:spacing w:after="0" w:line="240" w:lineRule="auto"/>
      </w:pPr>
      <w:r>
        <w:separator/>
      </w:r>
    </w:p>
  </w:footnote>
  <w:footnote w:type="continuationSeparator" w:id="0">
    <w:p w:rsidR="00F1770F" w:rsidRDefault="00F177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70F"/>
    <w:rsid w:val="00AB52E8"/>
    <w:rsid w:val="00B16D3F"/>
    <w:rsid w:val="00E71FC3"/>
    <w:rsid w:val="00EF4813"/>
    <w:rsid w:val="00F1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3E7CEB-C843-45DB-9CC2-B93A5E6CE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2016-06-13T21:31:00Z</dcterms:created>
  <dcterms:modified xsi:type="dcterms:W3CDTF">2016-06-13T21:31:00Z</dcterms:modified>
</cp:coreProperties>
</file>