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CE4" w:rsidRPr="00A45608" w:rsidRDefault="005D4CE4" w:rsidP="005D4C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5608">
        <w:rPr>
          <w:rFonts w:ascii="Times New Roman" w:hAnsi="Times New Roman" w:cs="Times New Roman"/>
          <w:sz w:val="24"/>
          <w:szCs w:val="24"/>
          <w:u w:val="single"/>
        </w:rPr>
        <w:t>Henry USBARNE</w:t>
      </w:r>
      <w:r w:rsidRPr="00A45608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A45608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45608">
        <w:rPr>
          <w:rFonts w:ascii="Times New Roman" w:hAnsi="Times New Roman" w:cs="Times New Roman"/>
          <w:sz w:val="24"/>
          <w:szCs w:val="24"/>
        </w:rPr>
        <w:t>fl.1503-4)</w:t>
      </w:r>
    </w:p>
    <w:p w:rsidR="005D4CE4" w:rsidRPr="00A45608" w:rsidRDefault="005D4CE4" w:rsidP="005D4C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5608">
        <w:rPr>
          <w:rFonts w:ascii="Times New Roman" w:hAnsi="Times New Roman" w:cs="Times New Roman"/>
          <w:sz w:val="24"/>
          <w:szCs w:val="24"/>
        </w:rPr>
        <w:t>of Sutton, Kent.</w:t>
      </w:r>
    </w:p>
    <w:p w:rsidR="005D4CE4" w:rsidRPr="00A45608" w:rsidRDefault="005D4CE4" w:rsidP="005D4C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D4CE4" w:rsidRPr="00A45608" w:rsidRDefault="005D4CE4" w:rsidP="005D4C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D4CE4" w:rsidRPr="00A45608" w:rsidRDefault="005D4CE4" w:rsidP="005D4C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5608">
        <w:rPr>
          <w:rFonts w:ascii="Times New Roman" w:hAnsi="Times New Roman" w:cs="Times New Roman"/>
          <w:sz w:val="24"/>
          <w:szCs w:val="24"/>
        </w:rPr>
        <w:t xml:space="preserve">        1503-4</w:t>
      </w:r>
      <w:r w:rsidRPr="00A45608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A45608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A45608">
        <w:rPr>
          <w:rFonts w:ascii="Times New Roman" w:hAnsi="Times New Roman" w:cs="Times New Roman"/>
          <w:sz w:val="24"/>
          <w:szCs w:val="24"/>
        </w:rPr>
        <w:t xml:space="preserve"> p.353)</w:t>
      </w:r>
    </w:p>
    <w:p w:rsidR="005D4CE4" w:rsidRPr="00A45608" w:rsidRDefault="005D4CE4" w:rsidP="005D4C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D4CE4" w:rsidRPr="00A45608" w:rsidRDefault="005D4CE4" w:rsidP="005D4C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D4CE4" w:rsidRPr="00A45608" w:rsidRDefault="005D4CE4" w:rsidP="005D4C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5608">
        <w:rPr>
          <w:rFonts w:ascii="Times New Roman" w:hAnsi="Times New Roman" w:cs="Times New Roman"/>
          <w:sz w:val="24"/>
          <w:szCs w:val="24"/>
        </w:rPr>
        <w:t>7 May 2016</w:t>
      </w:r>
    </w:p>
    <w:p w:rsidR="006B2F86" w:rsidRPr="00E71FC3" w:rsidRDefault="005D4CE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CE4" w:rsidRDefault="005D4CE4" w:rsidP="00E71FC3">
      <w:pPr>
        <w:spacing w:after="0" w:line="240" w:lineRule="auto"/>
      </w:pPr>
      <w:r>
        <w:separator/>
      </w:r>
    </w:p>
  </w:endnote>
  <w:endnote w:type="continuationSeparator" w:id="0">
    <w:p w:rsidR="005D4CE4" w:rsidRDefault="005D4CE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CE4" w:rsidRDefault="005D4CE4" w:rsidP="00E71FC3">
      <w:pPr>
        <w:spacing w:after="0" w:line="240" w:lineRule="auto"/>
      </w:pPr>
      <w:r>
        <w:separator/>
      </w:r>
    </w:p>
  </w:footnote>
  <w:footnote w:type="continuationSeparator" w:id="0">
    <w:p w:rsidR="005D4CE4" w:rsidRDefault="005D4CE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CE4"/>
    <w:rsid w:val="005D4CE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70EE26-B25F-465B-8DE1-57033F511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2016-06-13T21:29:00Z</dcterms:created>
  <dcterms:modified xsi:type="dcterms:W3CDTF">2016-06-13T21:30:00Z</dcterms:modified>
</cp:coreProperties>
</file>