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13DAA" w14:textId="77777777" w:rsidR="00AC69FE" w:rsidRDefault="00AC69FE" w:rsidP="00AC69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USBARN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EF756C2" w14:textId="77777777" w:rsidR="00AC69FE" w:rsidRDefault="00AC69FE" w:rsidP="00AC69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Ditton, Kent. Husbandman.</w:t>
      </w:r>
    </w:p>
    <w:p w14:paraId="51C82C90" w14:textId="77777777" w:rsidR="00AC69FE" w:rsidRDefault="00AC69FE" w:rsidP="00AC69FE">
      <w:pPr>
        <w:pStyle w:val="NoSpacing"/>
        <w:rPr>
          <w:rFonts w:cs="Times New Roman"/>
          <w:szCs w:val="24"/>
        </w:rPr>
      </w:pPr>
    </w:p>
    <w:p w14:paraId="07627EB0" w14:textId="77777777" w:rsidR="00AC69FE" w:rsidRDefault="00AC69FE" w:rsidP="00AC69FE">
      <w:pPr>
        <w:pStyle w:val="NoSpacing"/>
        <w:rPr>
          <w:rFonts w:cs="Times New Roman"/>
          <w:szCs w:val="24"/>
        </w:rPr>
      </w:pPr>
    </w:p>
    <w:p w14:paraId="68A2C867" w14:textId="77777777" w:rsidR="00AC69FE" w:rsidRDefault="00AC69FE" w:rsidP="00AC69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Porter(q.v.) brought a plaint of trespass against him, Henry </w:t>
      </w:r>
      <w:proofErr w:type="spellStart"/>
      <w:r>
        <w:rPr>
          <w:rFonts w:cs="Times New Roman"/>
          <w:szCs w:val="24"/>
        </w:rPr>
        <w:t>Usbarn</w:t>
      </w:r>
      <w:proofErr w:type="spellEnd"/>
      <w:r>
        <w:rPr>
          <w:rFonts w:cs="Times New Roman"/>
          <w:szCs w:val="24"/>
        </w:rPr>
        <w:t xml:space="preserve"> of</w:t>
      </w:r>
    </w:p>
    <w:p w14:paraId="47EF0689" w14:textId="77777777" w:rsidR="00AC69FE" w:rsidRDefault="00AC69FE" w:rsidP="00AC69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East </w:t>
      </w:r>
      <w:proofErr w:type="spellStart"/>
      <w:r>
        <w:rPr>
          <w:rFonts w:cs="Times New Roman"/>
          <w:szCs w:val="24"/>
        </w:rPr>
        <w:t>Malling</w:t>
      </w:r>
      <w:proofErr w:type="spellEnd"/>
      <w:r>
        <w:rPr>
          <w:rFonts w:cs="Times New Roman"/>
          <w:szCs w:val="24"/>
        </w:rPr>
        <w:t xml:space="preserve">(q.v.) and Beatrice Style of </w:t>
      </w:r>
      <w:proofErr w:type="spellStart"/>
      <w:r>
        <w:rPr>
          <w:rFonts w:cs="Times New Roman"/>
          <w:szCs w:val="24"/>
        </w:rPr>
        <w:t>Godmersham</w:t>
      </w:r>
      <w:proofErr w:type="spellEnd"/>
      <w:r>
        <w:rPr>
          <w:rFonts w:cs="Times New Roman"/>
          <w:szCs w:val="24"/>
        </w:rPr>
        <w:t>(q.v.).</w:t>
      </w:r>
    </w:p>
    <w:p w14:paraId="37DA9DEC" w14:textId="77777777" w:rsidR="00AC69FE" w:rsidRDefault="00AC69FE" w:rsidP="00AC69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8E92CA4" w14:textId="77777777" w:rsidR="00AC69FE" w:rsidRDefault="00AC69FE" w:rsidP="00AC69FE">
      <w:pPr>
        <w:pStyle w:val="NoSpacing"/>
        <w:rPr>
          <w:rFonts w:cs="Times New Roman"/>
          <w:szCs w:val="24"/>
        </w:rPr>
      </w:pPr>
    </w:p>
    <w:p w14:paraId="04627B7B" w14:textId="77777777" w:rsidR="00AC69FE" w:rsidRDefault="00AC69FE" w:rsidP="00AC69FE">
      <w:pPr>
        <w:pStyle w:val="NoSpacing"/>
        <w:rPr>
          <w:rFonts w:cs="Times New Roman"/>
          <w:szCs w:val="24"/>
        </w:rPr>
      </w:pPr>
    </w:p>
    <w:p w14:paraId="5127C060" w14:textId="77777777" w:rsidR="00AC69FE" w:rsidRDefault="00AC69FE" w:rsidP="00AC69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2023</w:t>
      </w:r>
    </w:p>
    <w:p w14:paraId="069AA3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E6EE" w14:textId="77777777" w:rsidR="00AC69FE" w:rsidRDefault="00AC69FE" w:rsidP="009139A6">
      <w:r>
        <w:separator/>
      </w:r>
    </w:p>
  </w:endnote>
  <w:endnote w:type="continuationSeparator" w:id="0">
    <w:p w14:paraId="515808C4" w14:textId="77777777" w:rsidR="00AC69FE" w:rsidRDefault="00AC69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90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B9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FC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CA453" w14:textId="77777777" w:rsidR="00AC69FE" w:rsidRDefault="00AC69FE" w:rsidP="009139A6">
      <w:r>
        <w:separator/>
      </w:r>
    </w:p>
  </w:footnote>
  <w:footnote w:type="continuationSeparator" w:id="0">
    <w:p w14:paraId="58E3547F" w14:textId="77777777" w:rsidR="00AC69FE" w:rsidRDefault="00AC69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C61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B0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6D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FE"/>
    <w:rsid w:val="000666E0"/>
    <w:rsid w:val="002510B7"/>
    <w:rsid w:val="005C130B"/>
    <w:rsid w:val="00826F5C"/>
    <w:rsid w:val="009139A6"/>
    <w:rsid w:val="009448BB"/>
    <w:rsid w:val="00947624"/>
    <w:rsid w:val="00A3176C"/>
    <w:rsid w:val="00AC69FE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2E77"/>
  <w15:chartTrackingRefBased/>
  <w15:docId w15:val="{E8414DED-214C-4786-94BE-D4920C1F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C69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2023-04-08T21:09:00Z</dcterms:created>
  <dcterms:modified xsi:type="dcterms:W3CDTF">2023-04-08T21:11:00Z</dcterms:modified>
</cp:coreProperties>
</file>