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F8F72" w14:textId="45D5117C" w:rsidR="00A66FE9" w:rsidRDefault="00CB72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Ellen USBARN</w:t>
      </w:r>
      <w:r>
        <w:rPr>
          <w:rFonts w:cs="Times New Roman"/>
          <w:szCs w:val="24"/>
        </w:rPr>
        <w:t xml:space="preserve">     (d.1428-9)</w:t>
      </w:r>
    </w:p>
    <w:p w14:paraId="7015CD06" w14:textId="34A0550C" w:rsidR="00CB722A" w:rsidRDefault="00CB72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York. </w:t>
      </w:r>
      <w:r w:rsidR="006745D1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idow.</w:t>
      </w:r>
    </w:p>
    <w:p w14:paraId="4B982338" w14:textId="77777777" w:rsidR="00CB722A" w:rsidRDefault="00CB722A" w:rsidP="009139A6">
      <w:pPr>
        <w:pStyle w:val="NoSpacing"/>
        <w:rPr>
          <w:rFonts w:cs="Times New Roman"/>
          <w:szCs w:val="24"/>
        </w:rPr>
      </w:pPr>
    </w:p>
    <w:p w14:paraId="637D6FE8" w14:textId="77777777" w:rsidR="00CB722A" w:rsidRDefault="00CB722A" w:rsidP="009139A6">
      <w:pPr>
        <w:pStyle w:val="NoSpacing"/>
        <w:rPr>
          <w:rFonts w:cs="Times New Roman"/>
          <w:szCs w:val="24"/>
        </w:rPr>
      </w:pPr>
    </w:p>
    <w:p w14:paraId="19184338" w14:textId="07E6CBB8" w:rsidR="00CB722A" w:rsidRDefault="00CB72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William, litster.   (W.Y.R. p.174)</w:t>
      </w:r>
    </w:p>
    <w:p w14:paraId="016F1E3D" w14:textId="77777777" w:rsidR="00CB722A" w:rsidRDefault="00CB722A" w:rsidP="009139A6">
      <w:pPr>
        <w:pStyle w:val="NoSpacing"/>
        <w:rPr>
          <w:rFonts w:cs="Times New Roman"/>
          <w:szCs w:val="24"/>
        </w:rPr>
      </w:pPr>
    </w:p>
    <w:p w14:paraId="3C5FDC82" w14:textId="77777777" w:rsidR="00CB722A" w:rsidRDefault="00CB722A" w:rsidP="009139A6">
      <w:pPr>
        <w:pStyle w:val="NoSpacing"/>
        <w:rPr>
          <w:rFonts w:cs="Times New Roman"/>
          <w:szCs w:val="24"/>
        </w:rPr>
      </w:pPr>
    </w:p>
    <w:p w14:paraId="122915D1" w14:textId="13E4CB5E" w:rsidR="00CB722A" w:rsidRDefault="00CB72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Sep.1428</w:t>
      </w:r>
      <w:r>
        <w:rPr>
          <w:rFonts w:cs="Times New Roman"/>
          <w:szCs w:val="24"/>
        </w:rPr>
        <w:tab/>
        <w:t>She made her Will.   (ibid.)</w:t>
      </w:r>
    </w:p>
    <w:p w14:paraId="6B9FAF24" w14:textId="4947C5E7" w:rsidR="00CB722A" w:rsidRDefault="00CB72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Aug.1429</w:t>
      </w:r>
      <w:r>
        <w:rPr>
          <w:rFonts w:cs="Times New Roman"/>
          <w:szCs w:val="24"/>
        </w:rPr>
        <w:tab/>
        <w:t>Probate of her Will.   (ibid.)</w:t>
      </w:r>
    </w:p>
    <w:p w14:paraId="05FCC1C0" w14:textId="77777777" w:rsidR="00CB722A" w:rsidRDefault="00CB722A" w:rsidP="009139A6">
      <w:pPr>
        <w:pStyle w:val="NoSpacing"/>
        <w:rPr>
          <w:rFonts w:cs="Times New Roman"/>
          <w:szCs w:val="24"/>
        </w:rPr>
      </w:pPr>
    </w:p>
    <w:p w14:paraId="6DA2A586" w14:textId="77777777" w:rsidR="00CB722A" w:rsidRDefault="00CB722A" w:rsidP="009139A6">
      <w:pPr>
        <w:pStyle w:val="NoSpacing"/>
        <w:rPr>
          <w:rFonts w:cs="Times New Roman"/>
          <w:szCs w:val="24"/>
        </w:rPr>
      </w:pPr>
    </w:p>
    <w:p w14:paraId="2278E33C" w14:textId="18CD834B" w:rsidR="00CB722A" w:rsidRPr="00CB722A" w:rsidRDefault="00CB72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sectPr w:rsidR="00CB722A" w:rsidRPr="00CB72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9F275" w14:textId="77777777" w:rsidR="00D7642E" w:rsidRDefault="00D7642E" w:rsidP="009139A6">
      <w:r>
        <w:separator/>
      </w:r>
    </w:p>
  </w:endnote>
  <w:endnote w:type="continuationSeparator" w:id="0">
    <w:p w14:paraId="6F61A3FC" w14:textId="77777777" w:rsidR="00D7642E" w:rsidRDefault="00D764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324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F2F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DE7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9C8FB" w14:textId="77777777" w:rsidR="00D7642E" w:rsidRDefault="00D7642E" w:rsidP="009139A6">
      <w:r>
        <w:separator/>
      </w:r>
    </w:p>
  </w:footnote>
  <w:footnote w:type="continuationSeparator" w:id="0">
    <w:p w14:paraId="43E69D91" w14:textId="77777777" w:rsidR="00D7642E" w:rsidRDefault="00D764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1AC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A65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0E5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2E"/>
    <w:rsid w:val="000666E0"/>
    <w:rsid w:val="002510B7"/>
    <w:rsid w:val="00270799"/>
    <w:rsid w:val="005C130B"/>
    <w:rsid w:val="006745D1"/>
    <w:rsid w:val="00826F5C"/>
    <w:rsid w:val="009139A6"/>
    <w:rsid w:val="009411C2"/>
    <w:rsid w:val="009448BB"/>
    <w:rsid w:val="00947624"/>
    <w:rsid w:val="00A3176C"/>
    <w:rsid w:val="00A64258"/>
    <w:rsid w:val="00A66FE9"/>
    <w:rsid w:val="00AE65F8"/>
    <w:rsid w:val="00BA00AB"/>
    <w:rsid w:val="00C71834"/>
    <w:rsid w:val="00CB4ED9"/>
    <w:rsid w:val="00CB722A"/>
    <w:rsid w:val="00D7642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E04BF"/>
  <w15:chartTrackingRefBased/>
  <w15:docId w15:val="{3442907C-DF70-418D-86A5-5233B13A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64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2024-05-07T11:14:00Z</dcterms:created>
  <dcterms:modified xsi:type="dcterms:W3CDTF">2024-05-07T13:14:00Z</dcterms:modified>
</cp:coreProperties>
</file>