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34875" w14:textId="77777777" w:rsidR="00F61F0E" w:rsidRDefault="00F61F0E" w:rsidP="00F61F0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Adam URSWIKE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0D4F8ACC" w14:textId="77777777" w:rsidR="00F61F0E" w:rsidRDefault="00F61F0E" w:rsidP="00F61F0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3F8C62DD" w14:textId="77777777" w:rsidR="00F61F0E" w:rsidRDefault="00F61F0E" w:rsidP="00F61F0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7B99F51" w14:textId="77777777" w:rsidR="00F61F0E" w:rsidRDefault="00F61F0E" w:rsidP="00F61F0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7219088" w14:textId="77777777" w:rsidR="00F61F0E" w:rsidRDefault="00F61F0E" w:rsidP="00F61F0E">
      <w:pPr>
        <w:pStyle w:val="NoSpacing"/>
        <w:ind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</w:r>
      <w:r w:rsidRPr="00065994">
        <w:rPr>
          <w:rFonts w:cs="Times New Roman"/>
          <w:color w:val="282B30"/>
          <w:szCs w:val="24"/>
          <w:shd w:val="clear" w:color="auto" w:fill="FFFFFF"/>
        </w:rPr>
        <w:t xml:space="preserve">He served in France under the command of </w:t>
      </w:r>
      <w:r>
        <w:rPr>
          <w:rFonts w:cs="Times New Roman"/>
          <w:color w:val="282B30"/>
          <w:szCs w:val="24"/>
          <w:shd w:val="clear" w:color="auto" w:fill="FFFFFF"/>
        </w:rPr>
        <w:t>Richard Beauchamp, Lord</w:t>
      </w:r>
    </w:p>
    <w:p w14:paraId="5DB2B4C1" w14:textId="77777777" w:rsidR="00F61F0E" w:rsidRPr="00065994" w:rsidRDefault="00F61F0E" w:rsidP="00F61F0E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proofErr w:type="spellStart"/>
      <w:r>
        <w:rPr>
          <w:rFonts w:cs="Times New Roman"/>
          <w:color w:val="282B30"/>
          <w:szCs w:val="24"/>
          <w:shd w:val="clear" w:color="auto" w:fill="FFFFFF"/>
        </w:rPr>
        <w:t>Bergavenny</w:t>
      </w:r>
      <w:proofErr w:type="spellEnd"/>
      <w:r w:rsidRPr="00065994">
        <w:rPr>
          <w:rFonts w:cs="Times New Roman"/>
          <w:color w:val="282B30"/>
          <w:szCs w:val="24"/>
          <w:shd w:val="clear" w:color="auto" w:fill="FFFFFF"/>
        </w:rPr>
        <w:t>(q.v.).</w:t>
      </w:r>
    </w:p>
    <w:p w14:paraId="2BCD39FD" w14:textId="77777777" w:rsidR="00F61F0E" w:rsidRPr="00065994" w:rsidRDefault="00F61F0E" w:rsidP="00F61F0E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5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7B366BA2" w14:textId="77777777" w:rsidR="00F61F0E" w:rsidRDefault="00F61F0E" w:rsidP="00F61F0E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71CC260D" w14:textId="77777777" w:rsidR="00F61F0E" w:rsidRDefault="00F61F0E" w:rsidP="00F61F0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FDCB8D5" w14:textId="77777777" w:rsidR="00F61F0E" w:rsidRDefault="00F61F0E" w:rsidP="00F61F0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1ABA3D1" w14:textId="77777777" w:rsidR="00F61F0E" w:rsidRDefault="00F61F0E" w:rsidP="00F61F0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21 July 2023</w:t>
      </w:r>
    </w:p>
    <w:p w14:paraId="449BB91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1E5D2" w14:textId="77777777" w:rsidR="00F61F0E" w:rsidRDefault="00F61F0E" w:rsidP="009139A6">
      <w:r>
        <w:separator/>
      </w:r>
    </w:p>
  </w:endnote>
  <w:endnote w:type="continuationSeparator" w:id="0">
    <w:p w14:paraId="08998A50" w14:textId="77777777" w:rsidR="00F61F0E" w:rsidRDefault="00F61F0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B626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34E6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B689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82615" w14:textId="77777777" w:rsidR="00F61F0E" w:rsidRDefault="00F61F0E" w:rsidP="009139A6">
      <w:r>
        <w:separator/>
      </w:r>
    </w:p>
  </w:footnote>
  <w:footnote w:type="continuationSeparator" w:id="0">
    <w:p w14:paraId="1D4AEC16" w14:textId="77777777" w:rsidR="00F61F0E" w:rsidRDefault="00F61F0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4AAB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BF6E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E4EA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F0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61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9FE2F0"/>
  <w15:chartTrackingRefBased/>
  <w15:docId w15:val="{ED88DC2E-7835-4ADB-AC25-A9E394C8C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2023-08-14T20:08:00Z</dcterms:created>
  <dcterms:modified xsi:type="dcterms:W3CDTF">2023-08-14T20:08:00Z</dcterms:modified>
</cp:coreProperties>
</file>