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URBAN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903F5" w:rsidRDefault="005903F5" w:rsidP="00590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5903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3F5" w:rsidRDefault="005903F5" w:rsidP="00E71FC3">
      <w:pPr>
        <w:spacing w:after="0" w:line="240" w:lineRule="auto"/>
      </w:pPr>
      <w:r>
        <w:separator/>
      </w:r>
    </w:p>
  </w:endnote>
  <w:endnote w:type="continuationSeparator" w:id="0">
    <w:p w:rsidR="005903F5" w:rsidRDefault="005903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3F5" w:rsidRDefault="005903F5" w:rsidP="00E71FC3">
      <w:pPr>
        <w:spacing w:after="0" w:line="240" w:lineRule="auto"/>
      </w:pPr>
      <w:r>
        <w:separator/>
      </w:r>
    </w:p>
  </w:footnote>
  <w:footnote w:type="continuationSeparator" w:id="0">
    <w:p w:rsidR="005903F5" w:rsidRDefault="005903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F5"/>
    <w:rsid w:val="005903F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CF438"/>
  <w15:chartTrackingRefBased/>
  <w15:docId w15:val="{1416E0D2-F8A2-415A-ADDB-0AD4DFFE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2016-06-02T09:19:00Z</dcterms:created>
  <dcterms:modified xsi:type="dcterms:W3CDTF">2016-06-02T09:19:00Z</dcterms:modified>
</cp:coreProperties>
</file>