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31D7" w:rsidRDefault="005431D7" w:rsidP="005431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UPTON</w:t>
      </w:r>
      <w:r>
        <w:rPr>
          <w:rFonts w:ascii="Times New Roman" w:hAnsi="Times New Roman" w:cs="Times New Roman"/>
          <w:sz w:val="24"/>
          <w:szCs w:val="24"/>
        </w:rPr>
        <w:t xml:space="preserve">     (fl.1451)</w:t>
      </w:r>
    </w:p>
    <w:p w:rsidR="005431D7" w:rsidRDefault="005431D7" w:rsidP="005431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 Apothecary.</w:t>
      </w:r>
    </w:p>
    <w:p w:rsidR="005431D7" w:rsidRDefault="005431D7" w:rsidP="005431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31D7" w:rsidRDefault="005431D7" w:rsidP="005431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31D7" w:rsidRDefault="005431D7" w:rsidP="005431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Sep.1451</w:t>
      </w:r>
      <w:r>
        <w:rPr>
          <w:rFonts w:ascii="Times New Roman" w:hAnsi="Times New Roman" w:cs="Times New Roman"/>
          <w:sz w:val="24"/>
          <w:szCs w:val="24"/>
        </w:rPr>
        <w:tab/>
        <w:t>His apprentice, John Weston(q.v.), became a Freeman.</w:t>
      </w:r>
    </w:p>
    <w:p w:rsidR="005431D7" w:rsidRDefault="005431D7" w:rsidP="005431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(“Exeter Freemen” p.51)</w:t>
      </w:r>
    </w:p>
    <w:p w:rsidR="005431D7" w:rsidRDefault="005431D7" w:rsidP="005431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31D7" w:rsidRDefault="005431D7" w:rsidP="005431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5431D7" w:rsidP="005431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December 2015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31D7" w:rsidRDefault="005431D7" w:rsidP="00564E3C">
      <w:pPr>
        <w:spacing w:after="0" w:line="240" w:lineRule="auto"/>
      </w:pPr>
      <w:r>
        <w:separator/>
      </w:r>
    </w:p>
  </w:endnote>
  <w:endnote w:type="continuationSeparator" w:id="0">
    <w:p w:rsidR="005431D7" w:rsidRDefault="005431D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431D7">
      <w:rPr>
        <w:rFonts w:ascii="Times New Roman" w:hAnsi="Times New Roman" w:cs="Times New Roman"/>
        <w:noProof/>
        <w:sz w:val="24"/>
        <w:szCs w:val="24"/>
      </w:rPr>
      <w:t>10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31D7" w:rsidRDefault="005431D7" w:rsidP="00564E3C">
      <w:pPr>
        <w:spacing w:after="0" w:line="240" w:lineRule="auto"/>
      </w:pPr>
      <w:r>
        <w:separator/>
      </w:r>
    </w:p>
  </w:footnote>
  <w:footnote w:type="continuationSeparator" w:id="0">
    <w:p w:rsidR="005431D7" w:rsidRDefault="005431D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1D7"/>
    <w:rsid w:val="00372DC6"/>
    <w:rsid w:val="005431D7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EB8FAB-C7C3-44CA-837E-D1620724A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2016-01-10T19:20:00Z</dcterms:created>
  <dcterms:modified xsi:type="dcterms:W3CDTF">2016-01-10T19:21:00Z</dcterms:modified>
</cp:coreProperties>
</file>