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17C30" w14:textId="27CFB86F" w:rsidR="00DE21A0" w:rsidRDefault="00DE21A0" w:rsidP="00DE21A0">
      <w:pPr>
        <w:pStyle w:val="NoSpacing"/>
      </w:pPr>
      <w:r>
        <w:rPr>
          <w:u w:val="single"/>
        </w:rPr>
        <w:t>William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393</w:t>
      </w:r>
      <w:r>
        <w:t>)</w:t>
      </w:r>
    </w:p>
    <w:p w14:paraId="1125F6C3" w14:textId="77777777" w:rsidR="00DE21A0" w:rsidRDefault="00DE21A0" w:rsidP="00DE21A0">
      <w:pPr>
        <w:pStyle w:val="NoSpacing"/>
      </w:pPr>
      <w:r>
        <w:t>of Canterbury. Shearman.</w:t>
      </w:r>
    </w:p>
    <w:p w14:paraId="78784897" w14:textId="77777777" w:rsidR="00DE21A0" w:rsidRDefault="00DE21A0" w:rsidP="00DE21A0">
      <w:pPr>
        <w:pStyle w:val="NoSpacing"/>
      </w:pPr>
    </w:p>
    <w:p w14:paraId="3985BA13" w14:textId="77777777" w:rsidR="00DE21A0" w:rsidRDefault="00DE21A0" w:rsidP="00DE21A0">
      <w:pPr>
        <w:pStyle w:val="NoSpacing"/>
      </w:pPr>
    </w:p>
    <w:p w14:paraId="5A40300F" w14:textId="0EC11E9B" w:rsidR="00DE21A0" w:rsidRDefault="00DE21A0" w:rsidP="00DE21A0">
      <w:pPr>
        <w:pStyle w:val="NoSpacing"/>
      </w:pPr>
      <w:r>
        <w:tab/>
        <w:t>1</w:t>
      </w:r>
      <w:r>
        <w:t>393</w:t>
      </w:r>
      <w:bookmarkStart w:id="0" w:name="_GoBack"/>
      <w:bookmarkEnd w:id="0"/>
      <w:r>
        <w:tab/>
        <w:t>He became a Freeman by redemption.   (Cowper p.306)</w:t>
      </w:r>
    </w:p>
    <w:p w14:paraId="6B80A263" w14:textId="77777777" w:rsidR="00DE21A0" w:rsidRDefault="00DE21A0" w:rsidP="00DE21A0">
      <w:pPr>
        <w:pStyle w:val="NoSpacing"/>
      </w:pPr>
    </w:p>
    <w:p w14:paraId="40E2A23B" w14:textId="77777777" w:rsidR="00DE21A0" w:rsidRDefault="00DE21A0" w:rsidP="00DE21A0">
      <w:pPr>
        <w:pStyle w:val="NoSpacing"/>
      </w:pPr>
    </w:p>
    <w:p w14:paraId="51768B6C" w14:textId="77777777" w:rsidR="00DE21A0" w:rsidRDefault="00DE21A0" w:rsidP="00DE21A0">
      <w:pPr>
        <w:pStyle w:val="NoSpacing"/>
      </w:pPr>
      <w:r>
        <w:t>13 September 2018</w:t>
      </w:r>
    </w:p>
    <w:p w14:paraId="1CBA1465" w14:textId="7280D936" w:rsidR="006B2F86" w:rsidRPr="00DE21A0" w:rsidRDefault="00DE21A0" w:rsidP="00E71FC3">
      <w:pPr>
        <w:pStyle w:val="NoSpacing"/>
      </w:pPr>
    </w:p>
    <w:sectPr w:rsidR="006B2F86" w:rsidRPr="00DE21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28371" w14:textId="77777777" w:rsidR="00DE21A0" w:rsidRDefault="00DE21A0" w:rsidP="00E71FC3">
      <w:pPr>
        <w:spacing w:after="0" w:line="240" w:lineRule="auto"/>
      </w:pPr>
      <w:r>
        <w:separator/>
      </w:r>
    </w:p>
  </w:endnote>
  <w:endnote w:type="continuationSeparator" w:id="0">
    <w:p w14:paraId="619215BE" w14:textId="77777777" w:rsidR="00DE21A0" w:rsidRDefault="00DE21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C58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8CBEE" w14:textId="77777777" w:rsidR="00DE21A0" w:rsidRDefault="00DE21A0" w:rsidP="00E71FC3">
      <w:pPr>
        <w:spacing w:after="0" w:line="240" w:lineRule="auto"/>
      </w:pPr>
      <w:r>
        <w:separator/>
      </w:r>
    </w:p>
  </w:footnote>
  <w:footnote w:type="continuationSeparator" w:id="0">
    <w:p w14:paraId="3144D1AF" w14:textId="77777777" w:rsidR="00DE21A0" w:rsidRDefault="00DE21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1A0"/>
    <w:rsid w:val="001A7C09"/>
    <w:rsid w:val="00577BD5"/>
    <w:rsid w:val="00656CBA"/>
    <w:rsid w:val="006A1F77"/>
    <w:rsid w:val="00733BE7"/>
    <w:rsid w:val="00AB52E8"/>
    <w:rsid w:val="00B16D3F"/>
    <w:rsid w:val="00BB41AC"/>
    <w:rsid w:val="00DE21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43869"/>
  <w15:chartTrackingRefBased/>
  <w15:docId w15:val="{A95C725D-C7D7-41BC-A84A-E402976C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8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2018-09-13T20:07:00Z</dcterms:created>
  <dcterms:modified xsi:type="dcterms:W3CDTF">2018-09-13T20:09:00Z</dcterms:modified>
</cp:coreProperties>
</file>