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Stephen UPTON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Benenden, Kent.</w:t>
      </w: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1497</w:t>
      </w:r>
      <w:r>
        <w:tab/>
        <w:t>He made his Will.   (Plomer p.484)</w:t>
      </w: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02BB8" w:rsidRDefault="00202BB8" w:rsidP="00202B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202B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BB8" w:rsidRDefault="00202BB8" w:rsidP="00E71FC3">
      <w:pPr>
        <w:spacing w:after="0" w:line="240" w:lineRule="auto"/>
      </w:pPr>
      <w:r>
        <w:separator/>
      </w:r>
    </w:p>
  </w:endnote>
  <w:endnote w:type="continuationSeparator" w:id="0">
    <w:p w:rsidR="00202BB8" w:rsidRDefault="00202B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BB8" w:rsidRDefault="00202BB8" w:rsidP="00E71FC3">
      <w:pPr>
        <w:spacing w:after="0" w:line="240" w:lineRule="auto"/>
      </w:pPr>
      <w:r>
        <w:separator/>
      </w:r>
    </w:p>
  </w:footnote>
  <w:footnote w:type="continuationSeparator" w:id="0">
    <w:p w:rsidR="00202BB8" w:rsidRDefault="00202B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B8"/>
    <w:rsid w:val="001A7C09"/>
    <w:rsid w:val="00202BB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762296-8F77-4AEE-882E-F6F98BB0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2017-12-03T20:18:00Z</dcterms:created>
  <dcterms:modified xsi:type="dcterms:W3CDTF">2017-12-03T20:18:00Z</dcterms:modified>
</cp:coreProperties>
</file>