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E9D" w:rsidRDefault="00520E9D" w:rsidP="00520E9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 xml:space="preserve">Lawrence UPTON </w:t>
      </w:r>
      <w:r>
        <w:t xml:space="preserve">    </w:t>
      </w:r>
      <w:proofErr w:type="gramStart"/>
      <w:r>
        <w:t xml:space="preserve">   (</w:t>
      </w:r>
      <w:proofErr w:type="gramEnd"/>
      <w:r>
        <w:t>fl.1501)</w:t>
      </w:r>
    </w:p>
    <w:p w:rsidR="00520E9D" w:rsidRDefault="00520E9D" w:rsidP="00520E9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Throwley</w:t>
      </w:r>
      <w:proofErr w:type="spellEnd"/>
      <w:r>
        <w:t>, Kent.</w:t>
      </w:r>
    </w:p>
    <w:p w:rsidR="00520E9D" w:rsidRDefault="00520E9D" w:rsidP="00520E9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20E9D" w:rsidRDefault="00520E9D" w:rsidP="00520E9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20E9D" w:rsidRDefault="00520E9D" w:rsidP="00520E9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1501</w:t>
      </w:r>
      <w:r>
        <w:tab/>
        <w:t>He made his Will.   (Plomer p.484)</w:t>
      </w:r>
    </w:p>
    <w:p w:rsidR="00520E9D" w:rsidRDefault="00520E9D" w:rsidP="00520E9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20E9D" w:rsidRDefault="00520E9D" w:rsidP="00520E9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20E9D" w:rsidRDefault="00520E9D" w:rsidP="00520E9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19 November 2017</w:t>
      </w:r>
    </w:p>
    <w:p w:rsidR="006B2F86" w:rsidRPr="00E71FC3" w:rsidRDefault="00520E9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0E9D" w:rsidRDefault="00520E9D" w:rsidP="00E71FC3">
      <w:pPr>
        <w:spacing w:after="0" w:line="240" w:lineRule="auto"/>
      </w:pPr>
      <w:r>
        <w:separator/>
      </w:r>
    </w:p>
  </w:endnote>
  <w:endnote w:type="continuationSeparator" w:id="0">
    <w:p w:rsidR="00520E9D" w:rsidRDefault="00520E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0E9D" w:rsidRDefault="00520E9D" w:rsidP="00E71FC3">
      <w:pPr>
        <w:spacing w:after="0" w:line="240" w:lineRule="auto"/>
      </w:pPr>
      <w:r>
        <w:separator/>
      </w:r>
    </w:p>
  </w:footnote>
  <w:footnote w:type="continuationSeparator" w:id="0">
    <w:p w:rsidR="00520E9D" w:rsidRDefault="00520E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E9D"/>
    <w:rsid w:val="001A7C09"/>
    <w:rsid w:val="00520E9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9C6EFD-EE91-497B-9A34-54C6F6B37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2017-12-03T20:15:00Z</dcterms:created>
  <dcterms:modified xsi:type="dcterms:W3CDTF">2017-12-03T20:17:00Z</dcterms:modified>
</cp:coreProperties>
</file>