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E2D" w:rsidRDefault="00887E2D" w:rsidP="00887E2D">
      <w:pPr>
        <w:pStyle w:val="NoSpacing"/>
      </w:pPr>
      <w:r>
        <w:rPr>
          <w:u w:val="single"/>
        </w:rPr>
        <w:t>John UPTON</w:t>
      </w:r>
      <w:r>
        <w:t xml:space="preserve">      (fl.1417-8)</w:t>
      </w:r>
    </w:p>
    <w:p w:rsidR="00887E2D" w:rsidRDefault="00887E2D" w:rsidP="00887E2D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887E2D" w:rsidRDefault="00887E2D" w:rsidP="00887E2D">
      <w:pPr>
        <w:pStyle w:val="NoSpacing"/>
      </w:pPr>
    </w:p>
    <w:p w:rsidR="00887E2D" w:rsidRDefault="00887E2D" w:rsidP="00887E2D">
      <w:pPr>
        <w:pStyle w:val="NoSpacing"/>
      </w:pPr>
    </w:p>
    <w:p w:rsidR="00887E2D" w:rsidRDefault="00887E2D" w:rsidP="00887E2D">
      <w:pPr>
        <w:pStyle w:val="NoSpacing"/>
      </w:pPr>
      <w:r>
        <w:t xml:space="preserve">         1417-8</w:t>
      </w:r>
      <w:r>
        <w:tab/>
        <w:t>He became a Freeman.  (C.F.N. p.141)</w:t>
      </w:r>
    </w:p>
    <w:p w:rsidR="00887E2D" w:rsidRDefault="00887E2D" w:rsidP="00887E2D">
      <w:pPr>
        <w:pStyle w:val="NoSpacing"/>
      </w:pPr>
    </w:p>
    <w:p w:rsidR="00887E2D" w:rsidRDefault="00887E2D" w:rsidP="00887E2D">
      <w:pPr>
        <w:pStyle w:val="NoSpacing"/>
      </w:pPr>
    </w:p>
    <w:p w:rsidR="00887E2D" w:rsidRDefault="00887E2D" w:rsidP="00887E2D">
      <w:pPr>
        <w:pStyle w:val="NoSpacing"/>
      </w:pPr>
      <w:r>
        <w:t>13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E2D" w:rsidRDefault="00887E2D" w:rsidP="00920DE3">
      <w:pPr>
        <w:spacing w:after="0" w:line="240" w:lineRule="auto"/>
      </w:pPr>
      <w:r>
        <w:separator/>
      </w:r>
    </w:p>
  </w:endnote>
  <w:endnote w:type="continuationSeparator" w:id="0">
    <w:p w:rsidR="00887E2D" w:rsidRDefault="00887E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E2D" w:rsidRDefault="00887E2D" w:rsidP="00920DE3">
      <w:pPr>
        <w:spacing w:after="0" w:line="240" w:lineRule="auto"/>
      </w:pPr>
      <w:r>
        <w:separator/>
      </w:r>
    </w:p>
  </w:footnote>
  <w:footnote w:type="continuationSeparator" w:id="0">
    <w:p w:rsidR="00887E2D" w:rsidRDefault="00887E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2D"/>
    <w:rsid w:val="00120749"/>
    <w:rsid w:val="00624CAE"/>
    <w:rsid w:val="00887E2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2014-04-03T19:44:00Z</dcterms:created>
  <dcterms:modified xsi:type="dcterms:W3CDTF">2014-04-03T19:44:00Z</dcterms:modified>
</cp:coreProperties>
</file>