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A97B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UPTON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14:paraId="5FF999F7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St.Giles without Temple Bar, London. Armourer.</w:t>
      </w:r>
    </w:p>
    <w:p w14:paraId="0594811C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9C3A0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28A4C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Joan(q.v.).</w:t>
      </w:r>
    </w:p>
    <w:p w14:paraId="31C04FCA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C1CB7B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A7F204" w14:textId="77777777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C7677" w14:textId="1C45C1B9" w:rsidR="00D2278C" w:rsidRDefault="00D2278C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ca.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They were the executors of Richard Plotte.    (ibid.)</w:t>
      </w:r>
    </w:p>
    <w:p w14:paraId="1EA1F7B1" w14:textId="22AA8E33" w:rsidR="00A52FF3" w:rsidRDefault="00A52FF3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1424</w:t>
      </w:r>
      <w:r>
        <w:rPr>
          <w:rFonts w:ascii="Times New Roman" w:hAnsi="Times New Roman" w:cs="Times New Roman"/>
          <w:sz w:val="24"/>
          <w:szCs w:val="24"/>
        </w:rPr>
        <w:tab/>
        <w:t>John Bartelot of London, net maker(q.v.), brought a plaint of debt against him.</w:t>
      </w:r>
    </w:p>
    <w:p w14:paraId="0D51563E" w14:textId="0AB5C77B" w:rsidR="00A52FF3" w:rsidRDefault="00A52FF3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7C44F9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https://waalt.uh.edu/index.php/CP40/654:_A-J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F441280" w14:textId="77777777" w:rsidR="00F60860" w:rsidRDefault="00F60860" w:rsidP="00F6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John Bartelot of London, net maker(q.v.), brought a plaint of debt against him.</w:t>
      </w:r>
    </w:p>
    <w:p w14:paraId="5186A73E" w14:textId="77777777" w:rsidR="00F60860" w:rsidRDefault="00F60860" w:rsidP="00F608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5CAE132" w14:textId="77777777" w:rsidR="00F60860" w:rsidRDefault="00F60860" w:rsidP="00F6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277DF" w14:textId="43B827B1" w:rsidR="00F60860" w:rsidRDefault="00F60860" w:rsidP="00F608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DA9F0" w14:textId="2468E971" w:rsidR="00D2278C" w:rsidRDefault="00F60860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2022</w:t>
      </w:r>
    </w:p>
    <w:p w14:paraId="0CADD6F9" w14:textId="23DEBE67" w:rsidR="00A52FF3" w:rsidRDefault="00A52FF3" w:rsidP="00D22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2025</w:t>
      </w:r>
    </w:p>
    <w:p w14:paraId="7E08BC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CA536" w14:textId="77777777" w:rsidR="00D2278C" w:rsidRDefault="00D2278C" w:rsidP="009139A6">
      <w:r>
        <w:separator/>
      </w:r>
    </w:p>
  </w:endnote>
  <w:endnote w:type="continuationSeparator" w:id="0">
    <w:p w14:paraId="11BC2FF8" w14:textId="77777777" w:rsidR="00D2278C" w:rsidRDefault="00D22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93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43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84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20A4" w14:textId="77777777" w:rsidR="00D2278C" w:rsidRDefault="00D2278C" w:rsidP="009139A6">
      <w:r>
        <w:separator/>
      </w:r>
    </w:p>
  </w:footnote>
  <w:footnote w:type="continuationSeparator" w:id="0">
    <w:p w14:paraId="4DD93319" w14:textId="77777777" w:rsidR="00D2278C" w:rsidRDefault="00D22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E4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3D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AA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8C"/>
    <w:rsid w:val="000666E0"/>
    <w:rsid w:val="002510B7"/>
    <w:rsid w:val="005C130B"/>
    <w:rsid w:val="00826F5C"/>
    <w:rsid w:val="009139A6"/>
    <w:rsid w:val="009448BB"/>
    <w:rsid w:val="00A3176C"/>
    <w:rsid w:val="00A52FF3"/>
    <w:rsid w:val="00AE65F8"/>
    <w:rsid w:val="00BA00AB"/>
    <w:rsid w:val="00CB4ED9"/>
    <w:rsid w:val="00D2278C"/>
    <w:rsid w:val="00EB3209"/>
    <w:rsid w:val="00F5287F"/>
    <w:rsid w:val="00F60860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09E"/>
  <w15:chartTrackingRefBased/>
  <w15:docId w15:val="{4F69AAD4-4F81-4BC5-9993-7392170E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27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656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54:_A-J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2022-05-13T17:44:00Z</dcterms:created>
  <dcterms:modified xsi:type="dcterms:W3CDTF">2025-05-20T08:45:00Z</dcterms:modified>
</cp:coreProperties>
</file>