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FACD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76966AE7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0390175C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DCC637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AD02C0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494F4043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0061333E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2BF79064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36B0F04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4D2BE7A4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625A98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3A2ECA" w14:textId="77777777" w:rsidR="000157A7" w:rsidRDefault="000157A7" w:rsidP="000157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October 2025</w:t>
      </w:r>
    </w:p>
    <w:p w14:paraId="2A4B13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E36D6" w14:textId="77777777" w:rsidR="000157A7" w:rsidRDefault="000157A7" w:rsidP="00086E2C">
      <w:pPr>
        <w:spacing w:after="0" w:line="240" w:lineRule="auto"/>
      </w:pPr>
      <w:r>
        <w:separator/>
      </w:r>
    </w:p>
  </w:endnote>
  <w:endnote w:type="continuationSeparator" w:id="0">
    <w:p w14:paraId="04BC2E1C" w14:textId="77777777" w:rsidR="000157A7" w:rsidRDefault="000157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DD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9B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74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5E519" w14:textId="77777777" w:rsidR="000157A7" w:rsidRDefault="000157A7" w:rsidP="00086E2C">
      <w:pPr>
        <w:spacing w:after="0" w:line="240" w:lineRule="auto"/>
      </w:pPr>
      <w:r>
        <w:separator/>
      </w:r>
    </w:p>
  </w:footnote>
  <w:footnote w:type="continuationSeparator" w:id="0">
    <w:p w14:paraId="021643FC" w14:textId="77777777" w:rsidR="000157A7" w:rsidRDefault="000157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CC2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66A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FD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A7"/>
    <w:rsid w:val="000157A7"/>
    <w:rsid w:val="00086E2C"/>
    <w:rsid w:val="000A2E7A"/>
    <w:rsid w:val="002244B7"/>
    <w:rsid w:val="00314D94"/>
    <w:rsid w:val="00617568"/>
    <w:rsid w:val="006E68FA"/>
    <w:rsid w:val="00CD31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94A96"/>
  <w15:chartTrackingRefBased/>
  <w15:docId w15:val="{DD22C637-CCCF-467C-B5CC-E28CA88E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57A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157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326</Characters>
  <Application>Microsoft Office Word</Application>
  <DocSecurity>0</DocSecurity>
  <Lines>17</Lines>
  <Paragraphs>10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2025-11-03T00:51:00Z</dcterms:created>
  <dcterms:modified xsi:type="dcterms:W3CDTF">2025-11-03T00:51:00Z</dcterms:modified>
</cp:coreProperties>
</file>