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A8644" w14:textId="77777777" w:rsidR="00675389" w:rsidRDefault="00675389" w:rsidP="00675389">
      <w:pPr>
        <w:pStyle w:val="NoSpacing"/>
      </w:pPr>
      <w:r>
        <w:rPr>
          <w:u w:val="single"/>
        </w:rPr>
        <w:t>Thomas UPTON, the elder</w:t>
      </w:r>
      <w:r>
        <w:t xml:space="preserve">     (d.ca.1490)</w:t>
      </w:r>
    </w:p>
    <w:p w14:paraId="43CD8C69" w14:textId="77777777" w:rsidR="00675389" w:rsidRDefault="00675389" w:rsidP="00675389">
      <w:pPr>
        <w:pStyle w:val="NoSpacing"/>
      </w:pPr>
      <w:r>
        <w:t>late of Newton Ferrers.</w:t>
      </w:r>
    </w:p>
    <w:p w14:paraId="3F906A57" w14:textId="77777777" w:rsidR="00675389" w:rsidRDefault="00675389" w:rsidP="00675389">
      <w:pPr>
        <w:pStyle w:val="NoSpacing"/>
      </w:pPr>
    </w:p>
    <w:p w14:paraId="224C6F69" w14:textId="77777777" w:rsidR="00675389" w:rsidRDefault="00675389" w:rsidP="00675389">
      <w:pPr>
        <w:pStyle w:val="NoSpacing"/>
      </w:pPr>
    </w:p>
    <w:p w14:paraId="695AE6E2" w14:textId="77777777" w:rsidR="00675389" w:rsidRDefault="00675389" w:rsidP="00675389">
      <w:pPr>
        <w:pStyle w:val="NoSpacing"/>
      </w:pPr>
      <w:r>
        <w:t xml:space="preserve">  5 Mar.1490</w:t>
      </w:r>
      <w:r>
        <w:tab/>
        <w:t xml:space="preserve">Writ of diem </w:t>
      </w:r>
      <w:proofErr w:type="spellStart"/>
      <w:r>
        <w:t>clausit</w:t>
      </w:r>
      <w:proofErr w:type="spellEnd"/>
      <w:r>
        <w:t xml:space="preserve"> extremum to the Escheator of Devon.</w:t>
      </w:r>
    </w:p>
    <w:p w14:paraId="5F5860D7" w14:textId="77777777" w:rsidR="00675389" w:rsidRDefault="00675389" w:rsidP="00675389">
      <w:pPr>
        <w:pStyle w:val="NoSpacing"/>
      </w:pPr>
      <w:r>
        <w:tab/>
      </w:r>
      <w:r>
        <w:tab/>
        <w:t>(C.F.R. 1485-1509 p.117)</w:t>
      </w:r>
    </w:p>
    <w:p w14:paraId="5C87F1CB" w14:textId="77777777" w:rsidR="00675389" w:rsidRDefault="00675389" w:rsidP="00675389">
      <w:pPr>
        <w:pStyle w:val="NoSpacing"/>
      </w:pPr>
    </w:p>
    <w:p w14:paraId="6653E2D8" w14:textId="77777777" w:rsidR="00675389" w:rsidRDefault="00675389" w:rsidP="00675389">
      <w:pPr>
        <w:pStyle w:val="NoSpacing"/>
      </w:pPr>
    </w:p>
    <w:p w14:paraId="3B325A1A" w14:textId="77777777" w:rsidR="00675389" w:rsidRDefault="00675389" w:rsidP="00675389">
      <w:pPr>
        <w:pStyle w:val="NoSpacing"/>
      </w:pPr>
      <w:r>
        <w:t>17 July 2025</w:t>
      </w:r>
    </w:p>
    <w:p w14:paraId="096BD9A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2B1C0" w14:textId="77777777" w:rsidR="00675389" w:rsidRDefault="00675389" w:rsidP="009139A6">
      <w:r>
        <w:separator/>
      </w:r>
    </w:p>
  </w:endnote>
  <w:endnote w:type="continuationSeparator" w:id="0">
    <w:p w14:paraId="4CAB2B6C" w14:textId="77777777" w:rsidR="00675389" w:rsidRDefault="006753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E54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8DF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B94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8ED22" w14:textId="77777777" w:rsidR="00675389" w:rsidRDefault="00675389" w:rsidP="009139A6">
      <w:r>
        <w:separator/>
      </w:r>
    </w:p>
  </w:footnote>
  <w:footnote w:type="continuationSeparator" w:id="0">
    <w:p w14:paraId="31E9D78C" w14:textId="77777777" w:rsidR="00675389" w:rsidRDefault="006753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717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BC7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FC2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389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75389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D1B62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74999"/>
  <w15:chartTrackingRefBased/>
  <w15:docId w15:val="{94C294EF-2FA1-4FDE-86AE-26FD8A450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2025-07-18T19:18:00Z</dcterms:created>
  <dcterms:modified xsi:type="dcterms:W3CDTF">2025-07-18T19:20:00Z</dcterms:modified>
</cp:coreProperties>
</file>