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B2ECF2" w14:textId="77777777" w:rsidR="007E2597" w:rsidRDefault="007E2597" w:rsidP="007E25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Peter UPSALL</w:t>
      </w:r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d.1430)</w:t>
      </w:r>
    </w:p>
    <w:p w14:paraId="0138C454" w14:textId="77777777" w:rsidR="007E2597" w:rsidRDefault="007E2597" w:rsidP="007E25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Merchant.</w:t>
      </w:r>
    </w:p>
    <w:p w14:paraId="79D077C5" w14:textId="77777777" w:rsidR="007E2597" w:rsidRDefault="007E2597" w:rsidP="007E2597">
      <w:pPr>
        <w:pStyle w:val="NoSpacing"/>
        <w:rPr>
          <w:rFonts w:cs="Times New Roman"/>
          <w:szCs w:val="24"/>
        </w:rPr>
      </w:pPr>
    </w:p>
    <w:p w14:paraId="4D8FB5AE" w14:textId="77777777" w:rsidR="007E2597" w:rsidRDefault="007E2597" w:rsidP="007E2597">
      <w:pPr>
        <w:pStyle w:val="NoSpacing"/>
        <w:rPr>
          <w:rFonts w:cs="Times New Roman"/>
          <w:szCs w:val="24"/>
        </w:rPr>
      </w:pPr>
    </w:p>
    <w:p w14:paraId="1D39B5FF" w14:textId="77777777" w:rsidR="007E2597" w:rsidRDefault="007E2597" w:rsidP="007E25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Alice(q.v.).</w:t>
      </w:r>
    </w:p>
    <w:p w14:paraId="4A07ACB0" w14:textId="77777777" w:rsidR="007E2597" w:rsidRDefault="007E2597" w:rsidP="007E25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(W.Y.R. p.174)</w:t>
      </w:r>
    </w:p>
    <w:p w14:paraId="2378A67E" w14:textId="77777777" w:rsidR="007E2597" w:rsidRDefault="007E2597" w:rsidP="007E2597">
      <w:pPr>
        <w:pStyle w:val="NoSpacing"/>
        <w:rPr>
          <w:rFonts w:cs="Times New Roman"/>
          <w:szCs w:val="24"/>
        </w:rPr>
      </w:pPr>
    </w:p>
    <w:p w14:paraId="6697FF58" w14:textId="77777777" w:rsidR="007E2597" w:rsidRDefault="007E2597" w:rsidP="007E2597">
      <w:pPr>
        <w:pStyle w:val="NoSpacing"/>
        <w:rPr>
          <w:rFonts w:cs="Times New Roman"/>
          <w:szCs w:val="24"/>
        </w:rPr>
      </w:pPr>
    </w:p>
    <w:p w14:paraId="702BCF6C" w14:textId="77777777" w:rsidR="007E2597" w:rsidRDefault="007E2597" w:rsidP="007E25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Apr.1430</w:t>
      </w:r>
      <w:r>
        <w:rPr>
          <w:rFonts w:cs="Times New Roman"/>
          <w:szCs w:val="24"/>
        </w:rPr>
        <w:tab/>
        <w:t>He made his Will.   (ibid.)</w:t>
      </w:r>
    </w:p>
    <w:p w14:paraId="5BC1571F" w14:textId="77777777" w:rsidR="007E2597" w:rsidRDefault="007E2597" w:rsidP="007E25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Sep.</w:t>
      </w:r>
      <w:r>
        <w:rPr>
          <w:rFonts w:cs="Times New Roman"/>
          <w:szCs w:val="24"/>
        </w:rPr>
        <w:tab/>
        <w:t>Probate of his Will.   (ibid.)</w:t>
      </w:r>
    </w:p>
    <w:p w14:paraId="233827E4" w14:textId="77777777" w:rsidR="007E2597" w:rsidRDefault="007E2597" w:rsidP="007E2597">
      <w:pPr>
        <w:pStyle w:val="NoSpacing"/>
        <w:rPr>
          <w:rFonts w:cs="Times New Roman"/>
          <w:szCs w:val="24"/>
        </w:rPr>
      </w:pPr>
    </w:p>
    <w:p w14:paraId="3C5F1152" w14:textId="77777777" w:rsidR="007E2597" w:rsidRDefault="007E2597" w:rsidP="007E2597">
      <w:pPr>
        <w:pStyle w:val="NoSpacing"/>
        <w:rPr>
          <w:rFonts w:cs="Times New Roman"/>
          <w:szCs w:val="24"/>
        </w:rPr>
      </w:pPr>
    </w:p>
    <w:p w14:paraId="2628592C" w14:textId="77777777" w:rsidR="007E2597" w:rsidRDefault="007E2597" w:rsidP="007E25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May 2024</w:t>
      </w:r>
    </w:p>
    <w:p w14:paraId="1F6A687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3DFECE" w14:textId="77777777" w:rsidR="007E2597" w:rsidRDefault="007E2597" w:rsidP="009139A6">
      <w:r>
        <w:separator/>
      </w:r>
    </w:p>
  </w:endnote>
  <w:endnote w:type="continuationSeparator" w:id="0">
    <w:p w14:paraId="1CD87585" w14:textId="77777777" w:rsidR="007E2597" w:rsidRDefault="007E259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37559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D2D20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52622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7925F0" w14:textId="77777777" w:rsidR="007E2597" w:rsidRDefault="007E2597" w:rsidP="009139A6">
      <w:r>
        <w:separator/>
      </w:r>
    </w:p>
  </w:footnote>
  <w:footnote w:type="continuationSeparator" w:id="0">
    <w:p w14:paraId="436D01A8" w14:textId="77777777" w:rsidR="007E2597" w:rsidRDefault="007E259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4E743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67B8B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17F27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597"/>
    <w:rsid w:val="000666E0"/>
    <w:rsid w:val="002510B7"/>
    <w:rsid w:val="00270799"/>
    <w:rsid w:val="005C130B"/>
    <w:rsid w:val="007E2597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48414"/>
  <w15:chartTrackingRefBased/>
  <w15:docId w15:val="{43A096B2-7F2D-4BDC-894E-5ADB9F398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2024-05-02T19:33:00Z</dcterms:created>
  <dcterms:modified xsi:type="dcterms:W3CDTF">2024-05-02T19:34:00Z</dcterms:modified>
</cp:coreProperties>
</file>