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A2945" w14:textId="77777777" w:rsidR="004E20F4" w:rsidRDefault="004E20F4" w:rsidP="004E20F4">
      <w:pPr>
        <w:pStyle w:val="NoSpacing"/>
        <w:rPr>
          <w:sz w:val="22"/>
        </w:rPr>
      </w:pPr>
      <w:r>
        <w:rPr>
          <w:sz w:val="22"/>
          <w:u w:val="single"/>
        </w:rPr>
        <w:t>Nicholas UPRYGHT</w:t>
      </w:r>
      <w:r>
        <w:rPr>
          <w:sz w:val="22"/>
        </w:rPr>
        <w:t xml:space="preserve">        (fl.1421)</w:t>
      </w:r>
    </w:p>
    <w:p w14:paraId="6F6E3779" w14:textId="77777777" w:rsidR="004E20F4" w:rsidRDefault="004E20F4" w:rsidP="004E20F4">
      <w:pPr>
        <w:pStyle w:val="NoSpacing"/>
        <w:rPr>
          <w:sz w:val="22"/>
        </w:rPr>
      </w:pPr>
    </w:p>
    <w:p w14:paraId="7252FD16" w14:textId="77777777" w:rsidR="004E20F4" w:rsidRDefault="004E20F4" w:rsidP="004E20F4">
      <w:pPr>
        <w:pStyle w:val="NoSpacing"/>
        <w:rPr>
          <w:sz w:val="22"/>
        </w:rPr>
      </w:pPr>
    </w:p>
    <w:p w14:paraId="74C436FD" w14:textId="77777777" w:rsidR="004E20F4" w:rsidRDefault="004E20F4" w:rsidP="004E20F4">
      <w:pPr>
        <w:pStyle w:val="NoSpacing"/>
        <w:rPr>
          <w:sz w:val="22"/>
        </w:rPr>
      </w:pPr>
      <w:r>
        <w:rPr>
          <w:sz w:val="22"/>
        </w:rPr>
        <w:t>= Maud(q.v.).</w:t>
      </w:r>
    </w:p>
    <w:p w14:paraId="267E8DCF" w14:textId="77777777" w:rsidR="004E20F4" w:rsidRDefault="004E20F4" w:rsidP="004E20F4">
      <w:pPr>
        <w:pStyle w:val="NoSpacing"/>
        <w:rPr>
          <w:sz w:val="22"/>
        </w:rPr>
      </w:pPr>
      <w:r>
        <w:rPr>
          <w:sz w:val="22"/>
        </w:rPr>
        <w:t xml:space="preserve">( </w:t>
      </w:r>
      <w:hyperlink r:id="rId6" w:history="1">
        <w:r w:rsidRPr="006D529F">
          <w:rPr>
            <w:rStyle w:val="Hyperlink"/>
            <w:sz w:val="22"/>
          </w:rPr>
          <w:t>https://waalt.uh.edu/index.php/CP40/641:_A-J</w:t>
        </w:r>
      </w:hyperlink>
      <w:r>
        <w:rPr>
          <w:sz w:val="22"/>
        </w:rPr>
        <w:t xml:space="preserve"> )   </w:t>
      </w:r>
    </w:p>
    <w:p w14:paraId="60130874" w14:textId="77777777" w:rsidR="004E20F4" w:rsidRDefault="004E20F4" w:rsidP="004E20F4">
      <w:pPr>
        <w:pStyle w:val="NoSpacing"/>
        <w:rPr>
          <w:sz w:val="22"/>
        </w:rPr>
      </w:pPr>
    </w:p>
    <w:p w14:paraId="55382434" w14:textId="77777777" w:rsidR="004E20F4" w:rsidRDefault="004E20F4" w:rsidP="004E20F4">
      <w:pPr>
        <w:pStyle w:val="NoSpacing"/>
        <w:rPr>
          <w:sz w:val="22"/>
        </w:rPr>
      </w:pPr>
    </w:p>
    <w:p w14:paraId="65D1C577" w14:textId="77777777" w:rsidR="004E20F4" w:rsidRDefault="004E20F4" w:rsidP="004E20F4">
      <w:pPr>
        <w:pStyle w:val="NoSpacing"/>
        <w:rPr>
          <w:sz w:val="22"/>
        </w:rPr>
      </w:pPr>
      <w:r>
        <w:rPr>
          <w:sz w:val="22"/>
        </w:rPr>
        <w:tab/>
        <w:t>1421</w:t>
      </w:r>
      <w:r>
        <w:rPr>
          <w:sz w:val="22"/>
        </w:rPr>
        <w:tab/>
        <w:t>He died in or before this time.    (ibid.)</w:t>
      </w:r>
    </w:p>
    <w:p w14:paraId="3B91599F" w14:textId="77777777" w:rsidR="004E20F4" w:rsidRDefault="004E20F4" w:rsidP="004E20F4">
      <w:pPr>
        <w:pStyle w:val="NoSpacing"/>
        <w:rPr>
          <w:sz w:val="22"/>
        </w:rPr>
      </w:pPr>
    </w:p>
    <w:p w14:paraId="5227F81C" w14:textId="77777777" w:rsidR="004E20F4" w:rsidRDefault="004E20F4" w:rsidP="004E20F4">
      <w:pPr>
        <w:pStyle w:val="NoSpacing"/>
        <w:rPr>
          <w:sz w:val="22"/>
        </w:rPr>
      </w:pPr>
    </w:p>
    <w:p w14:paraId="626631B9" w14:textId="77777777" w:rsidR="004E20F4" w:rsidRDefault="004E20F4" w:rsidP="004E20F4">
      <w:pPr>
        <w:pStyle w:val="NoSpacing"/>
        <w:rPr>
          <w:sz w:val="22"/>
        </w:rPr>
      </w:pPr>
      <w:r>
        <w:rPr>
          <w:sz w:val="22"/>
        </w:rPr>
        <w:t xml:space="preserve">Executors:   Maud and John </w:t>
      </w:r>
      <w:proofErr w:type="spellStart"/>
      <w:r>
        <w:rPr>
          <w:sz w:val="22"/>
        </w:rPr>
        <w:t>Strecche</w:t>
      </w:r>
      <w:proofErr w:type="spellEnd"/>
      <w:r>
        <w:rPr>
          <w:sz w:val="22"/>
        </w:rPr>
        <w:t xml:space="preserve"> of Oakhampton, Devon(q.v.).   (ibid.)</w:t>
      </w:r>
    </w:p>
    <w:p w14:paraId="058E6119" w14:textId="77777777" w:rsidR="004E20F4" w:rsidRDefault="004E20F4" w:rsidP="004E20F4">
      <w:pPr>
        <w:pStyle w:val="NoSpacing"/>
        <w:rPr>
          <w:sz w:val="22"/>
        </w:rPr>
      </w:pPr>
    </w:p>
    <w:p w14:paraId="422FBC39" w14:textId="77777777" w:rsidR="004E20F4" w:rsidRDefault="004E20F4" w:rsidP="004E20F4">
      <w:pPr>
        <w:pStyle w:val="NoSpacing"/>
        <w:rPr>
          <w:sz w:val="22"/>
        </w:rPr>
      </w:pPr>
    </w:p>
    <w:p w14:paraId="3C549CC4" w14:textId="77777777" w:rsidR="004E20F4" w:rsidRDefault="004E20F4" w:rsidP="004E20F4">
      <w:pPr>
        <w:pStyle w:val="NoSpacing"/>
        <w:rPr>
          <w:sz w:val="22"/>
        </w:rPr>
      </w:pPr>
      <w:r>
        <w:rPr>
          <w:sz w:val="22"/>
        </w:rPr>
        <w:t>22 July 2025</w:t>
      </w:r>
    </w:p>
    <w:p w14:paraId="03487F7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98ED5" w14:textId="77777777" w:rsidR="004E20F4" w:rsidRDefault="004E20F4" w:rsidP="009139A6">
      <w:r>
        <w:separator/>
      </w:r>
    </w:p>
  </w:endnote>
  <w:endnote w:type="continuationSeparator" w:id="0">
    <w:p w14:paraId="424FA442" w14:textId="77777777" w:rsidR="004E20F4" w:rsidRDefault="004E20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9A1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78A8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7E4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28C89" w14:textId="77777777" w:rsidR="004E20F4" w:rsidRDefault="004E20F4" w:rsidP="009139A6">
      <w:r>
        <w:separator/>
      </w:r>
    </w:p>
  </w:footnote>
  <w:footnote w:type="continuationSeparator" w:id="0">
    <w:p w14:paraId="4FBB388A" w14:textId="77777777" w:rsidR="004E20F4" w:rsidRDefault="004E20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290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CBA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C16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0F4"/>
    <w:rsid w:val="000666E0"/>
    <w:rsid w:val="000A2E7A"/>
    <w:rsid w:val="001307AC"/>
    <w:rsid w:val="00190DFA"/>
    <w:rsid w:val="001D4929"/>
    <w:rsid w:val="002510B7"/>
    <w:rsid w:val="00270799"/>
    <w:rsid w:val="002737D5"/>
    <w:rsid w:val="00357E4A"/>
    <w:rsid w:val="004E20F4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922EB"/>
  <w15:chartTrackingRefBased/>
  <w15:docId w15:val="{B54F1110-811B-4505-A4F0-EEE213C2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E20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2025-07-25T08:20:00Z</dcterms:created>
  <dcterms:modified xsi:type="dcterms:W3CDTF">2025-07-25T08:20:00Z</dcterms:modified>
</cp:coreProperties>
</file>