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5547C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  <w:u w:val="single"/>
        </w:rPr>
        <w:t>Maud UPRYGHT</w:t>
      </w:r>
      <w:r>
        <w:rPr>
          <w:sz w:val="22"/>
        </w:rPr>
        <w:t xml:space="preserve">        (fl.1421)</w:t>
      </w:r>
    </w:p>
    <w:p w14:paraId="4726CD92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>Widow.</w:t>
      </w:r>
    </w:p>
    <w:p w14:paraId="36A9408B" w14:textId="77777777" w:rsidR="005D3872" w:rsidRDefault="005D3872" w:rsidP="005D3872">
      <w:pPr>
        <w:pStyle w:val="NoSpacing"/>
        <w:rPr>
          <w:sz w:val="22"/>
        </w:rPr>
      </w:pPr>
    </w:p>
    <w:p w14:paraId="161DDA8F" w14:textId="77777777" w:rsidR="005D3872" w:rsidRDefault="005D3872" w:rsidP="005D3872">
      <w:pPr>
        <w:pStyle w:val="NoSpacing"/>
        <w:rPr>
          <w:sz w:val="22"/>
        </w:rPr>
      </w:pPr>
    </w:p>
    <w:p w14:paraId="12564D0F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>= Nicholas(q.v.).</w:t>
      </w:r>
    </w:p>
    <w:p w14:paraId="13D6F944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 xml:space="preserve">( </w:t>
      </w:r>
      <w:hyperlink r:id="rId6" w:history="1">
        <w:r w:rsidRPr="006D529F">
          <w:rPr>
            <w:rStyle w:val="Hyperlink"/>
            <w:sz w:val="22"/>
          </w:rPr>
          <w:t>https://waalt.uh.edu/index.php/CP40/641:_A-J</w:t>
        </w:r>
      </w:hyperlink>
    </w:p>
    <w:p w14:paraId="39255DC0" w14:textId="77777777" w:rsidR="005D3872" w:rsidRDefault="005D3872" w:rsidP="005D3872">
      <w:pPr>
        <w:pStyle w:val="NoSpacing"/>
        <w:rPr>
          <w:sz w:val="22"/>
        </w:rPr>
      </w:pPr>
    </w:p>
    <w:p w14:paraId="698A637E" w14:textId="77777777" w:rsidR="005D3872" w:rsidRDefault="005D3872" w:rsidP="005D3872">
      <w:pPr>
        <w:pStyle w:val="NoSpacing"/>
        <w:rPr>
          <w:sz w:val="22"/>
        </w:rPr>
      </w:pPr>
    </w:p>
    <w:p w14:paraId="7D17C351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ab/>
        <w:t>1421</w:t>
      </w:r>
      <w:r>
        <w:rPr>
          <w:sz w:val="22"/>
        </w:rPr>
        <w:tab/>
        <w:t xml:space="preserve">John </w:t>
      </w:r>
      <w:proofErr w:type="spellStart"/>
      <w:r>
        <w:rPr>
          <w:sz w:val="22"/>
        </w:rPr>
        <w:t>Credy</w:t>
      </w:r>
      <w:proofErr w:type="spellEnd"/>
      <w:r>
        <w:rPr>
          <w:sz w:val="22"/>
        </w:rPr>
        <w:t xml:space="preserve">(q.v.) brought a plaint of debt against her and John </w:t>
      </w:r>
      <w:proofErr w:type="spellStart"/>
      <w:r>
        <w:rPr>
          <w:sz w:val="22"/>
        </w:rPr>
        <w:t>Streeche</w:t>
      </w:r>
      <w:proofErr w:type="spellEnd"/>
      <w:r>
        <w:rPr>
          <w:sz w:val="22"/>
        </w:rPr>
        <w:t xml:space="preserve"> of</w:t>
      </w:r>
    </w:p>
    <w:p w14:paraId="13AD05DF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Oakhampton, Devon(q.v.), as the executors of Nicholas </w:t>
      </w:r>
      <w:proofErr w:type="spellStart"/>
      <w:r>
        <w:rPr>
          <w:sz w:val="22"/>
        </w:rPr>
        <w:t>Upryght</w:t>
      </w:r>
      <w:proofErr w:type="spellEnd"/>
      <w:r>
        <w:rPr>
          <w:sz w:val="22"/>
        </w:rPr>
        <w:t>(q.v.).</w:t>
      </w:r>
    </w:p>
    <w:p w14:paraId="6FC6F0D5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(ibid.)</w:t>
      </w:r>
    </w:p>
    <w:p w14:paraId="3E121DC1" w14:textId="77777777" w:rsidR="005D3872" w:rsidRDefault="005D3872" w:rsidP="005D3872">
      <w:pPr>
        <w:pStyle w:val="NoSpacing"/>
        <w:rPr>
          <w:sz w:val="22"/>
        </w:rPr>
      </w:pPr>
    </w:p>
    <w:p w14:paraId="580C510D" w14:textId="77777777" w:rsidR="005D3872" w:rsidRDefault="005D3872" w:rsidP="005D3872">
      <w:pPr>
        <w:pStyle w:val="NoSpacing"/>
        <w:rPr>
          <w:sz w:val="22"/>
        </w:rPr>
      </w:pPr>
    </w:p>
    <w:p w14:paraId="6B8E34B0" w14:textId="77777777" w:rsidR="005D3872" w:rsidRDefault="005D3872" w:rsidP="005D3872">
      <w:pPr>
        <w:pStyle w:val="NoSpacing"/>
        <w:rPr>
          <w:sz w:val="22"/>
        </w:rPr>
      </w:pPr>
      <w:r>
        <w:rPr>
          <w:sz w:val="22"/>
        </w:rPr>
        <w:t>22 July 2025</w:t>
      </w:r>
    </w:p>
    <w:p w14:paraId="2897BA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1CF48" w14:textId="77777777" w:rsidR="005D3872" w:rsidRDefault="005D3872" w:rsidP="009139A6">
      <w:r>
        <w:separator/>
      </w:r>
    </w:p>
  </w:endnote>
  <w:endnote w:type="continuationSeparator" w:id="0">
    <w:p w14:paraId="208F1E7A" w14:textId="77777777" w:rsidR="005D3872" w:rsidRDefault="005D38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D3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9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D7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D7333" w14:textId="77777777" w:rsidR="005D3872" w:rsidRDefault="005D3872" w:rsidP="009139A6">
      <w:r>
        <w:separator/>
      </w:r>
    </w:p>
  </w:footnote>
  <w:footnote w:type="continuationSeparator" w:id="0">
    <w:p w14:paraId="15191C00" w14:textId="77777777" w:rsidR="005D3872" w:rsidRDefault="005D38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3C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6BE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4C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72"/>
    <w:rsid w:val="000666E0"/>
    <w:rsid w:val="000A2E7A"/>
    <w:rsid w:val="001307AC"/>
    <w:rsid w:val="00190DFA"/>
    <w:rsid w:val="001D4929"/>
    <w:rsid w:val="002510B7"/>
    <w:rsid w:val="00270799"/>
    <w:rsid w:val="002737D5"/>
    <w:rsid w:val="00357E4A"/>
    <w:rsid w:val="005C130B"/>
    <w:rsid w:val="005D387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9C9D8"/>
  <w15:chartTrackingRefBased/>
  <w15:docId w15:val="{3E6AD97F-02E2-49B2-9CA7-4F6DEEFD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38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2025-07-25T08:20:00Z</dcterms:created>
  <dcterms:modified xsi:type="dcterms:W3CDTF">2025-07-25T08:21:00Z</dcterms:modified>
</cp:coreProperties>
</file>