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UPPYNTONE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Churcham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Apr.1420</w:t>
      </w:r>
      <w:r>
        <w:rPr>
          <w:rFonts w:ascii="Times New Roman" w:hAnsi="Times New Roman" w:cs="Times New Roman"/>
          <w:sz w:val="24"/>
          <w:szCs w:val="24"/>
        </w:rPr>
        <w:tab/>
        <w:t>He became Vicar.   (Register of Edmund Lacy, Bishop of Hereford p.116)</w:t>
      </w: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1C96" w:rsidRPr="00311C96" w:rsidRDefault="00311C9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  <w:bookmarkStart w:id="0" w:name="_GoBack"/>
      <w:bookmarkEnd w:id="0"/>
    </w:p>
    <w:sectPr w:rsidR="00311C96" w:rsidRPr="00311C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C96" w:rsidRDefault="00311C96" w:rsidP="00564E3C">
      <w:pPr>
        <w:spacing w:after="0" w:line="240" w:lineRule="auto"/>
      </w:pPr>
      <w:r>
        <w:separator/>
      </w:r>
    </w:p>
  </w:endnote>
  <w:endnote w:type="continuationSeparator" w:id="0">
    <w:p w:rsidR="00311C96" w:rsidRDefault="00311C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1C96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C96" w:rsidRDefault="00311C96" w:rsidP="00564E3C">
      <w:pPr>
        <w:spacing w:after="0" w:line="240" w:lineRule="auto"/>
      </w:pPr>
      <w:r>
        <w:separator/>
      </w:r>
    </w:p>
  </w:footnote>
  <w:footnote w:type="continuationSeparator" w:id="0">
    <w:p w:rsidR="00311C96" w:rsidRDefault="00311C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6"/>
    <w:rsid w:val="00311C9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9A62"/>
  <w15:chartTrackingRefBased/>
  <w15:docId w15:val="{34C1E355-CC4B-4359-A3D5-E8A6C2A2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2015-12-14T17:38:00Z</dcterms:created>
  <dcterms:modified xsi:type="dcterms:W3CDTF">2015-12-14T17:44:00Z</dcterms:modified>
</cp:coreProperties>
</file>